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E0B" w:rsidRPr="002761CB" w:rsidRDefault="00B77348" w:rsidP="00C74E0B">
      <w:pPr>
        <w:ind w:right="397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4E0B" w:rsidRPr="002761CB">
        <w:rPr>
          <w:sz w:val="26"/>
          <w:szCs w:val="26"/>
        </w:rPr>
        <w:t xml:space="preserve"> </w:t>
      </w:r>
    </w:p>
    <w:p w:rsidR="00C74E0B" w:rsidRPr="002761CB" w:rsidRDefault="00C74E0B" w:rsidP="00C74E0B">
      <w:pPr>
        <w:pStyle w:val="a3"/>
        <w:ind w:left="0"/>
        <w:rPr>
          <w:sz w:val="26"/>
          <w:szCs w:val="26"/>
        </w:rPr>
      </w:pPr>
    </w:p>
    <w:p w:rsidR="00C74E0B" w:rsidRPr="002761CB" w:rsidRDefault="00C74E0B" w:rsidP="00C74E0B">
      <w:pPr>
        <w:pStyle w:val="a3"/>
        <w:ind w:left="0"/>
        <w:rPr>
          <w:szCs w:val="28"/>
        </w:rPr>
      </w:pPr>
      <w:r w:rsidRPr="002761CB">
        <w:rPr>
          <w:szCs w:val="28"/>
        </w:rPr>
        <w:t>Департамент образования, культуры и спорта</w:t>
      </w:r>
    </w:p>
    <w:p w:rsidR="00C74E0B" w:rsidRPr="002761CB" w:rsidRDefault="00C74E0B" w:rsidP="00C74E0B">
      <w:pPr>
        <w:pStyle w:val="a3"/>
        <w:ind w:left="0"/>
        <w:rPr>
          <w:szCs w:val="28"/>
        </w:rPr>
      </w:pPr>
      <w:r w:rsidRPr="002761CB">
        <w:rPr>
          <w:szCs w:val="28"/>
        </w:rPr>
        <w:t>Ненецкого автономного округа</w:t>
      </w:r>
    </w:p>
    <w:p w:rsidR="00C74E0B" w:rsidRPr="002761CB" w:rsidRDefault="00C74E0B" w:rsidP="00C74E0B">
      <w:pPr>
        <w:pStyle w:val="2"/>
        <w:spacing w:before="0" w:after="0"/>
        <w:ind w:right="397"/>
        <w:rPr>
          <w:sz w:val="28"/>
          <w:szCs w:val="28"/>
        </w:rPr>
      </w:pPr>
    </w:p>
    <w:p w:rsidR="00C74E0B" w:rsidRPr="002761CB" w:rsidRDefault="00C74E0B" w:rsidP="00C74E0B">
      <w:pPr>
        <w:pStyle w:val="2"/>
        <w:spacing w:before="0" w:after="0"/>
        <w:ind w:right="397"/>
        <w:rPr>
          <w:sz w:val="28"/>
          <w:szCs w:val="28"/>
        </w:rPr>
      </w:pPr>
      <w:r w:rsidRPr="002761CB">
        <w:rPr>
          <w:sz w:val="28"/>
          <w:szCs w:val="28"/>
        </w:rPr>
        <w:t>ПРИКАЗ</w:t>
      </w:r>
    </w:p>
    <w:p w:rsidR="00C74E0B" w:rsidRPr="002761CB" w:rsidRDefault="00C74E0B" w:rsidP="00C74E0B">
      <w:pPr>
        <w:ind w:right="397"/>
        <w:rPr>
          <w:b/>
          <w:sz w:val="28"/>
          <w:szCs w:val="28"/>
        </w:rPr>
      </w:pPr>
    </w:p>
    <w:p w:rsidR="00C74E0B" w:rsidRPr="002761CB" w:rsidRDefault="00C74E0B" w:rsidP="00C74E0B">
      <w:pPr>
        <w:ind w:right="397"/>
        <w:rPr>
          <w:b/>
          <w:sz w:val="28"/>
          <w:szCs w:val="28"/>
        </w:rPr>
      </w:pPr>
    </w:p>
    <w:p w:rsidR="00C74E0B" w:rsidRPr="002761CB" w:rsidRDefault="009C79F5" w:rsidP="00C74E0B">
      <w:pPr>
        <w:ind w:right="39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C74E0B">
        <w:rPr>
          <w:sz w:val="28"/>
          <w:szCs w:val="28"/>
        </w:rPr>
        <w:t>т</w:t>
      </w:r>
      <w:r>
        <w:rPr>
          <w:sz w:val="28"/>
          <w:szCs w:val="28"/>
        </w:rPr>
        <w:t xml:space="preserve"> 10 мая</w:t>
      </w:r>
      <w:r w:rsidR="00C74E0B" w:rsidRPr="002761CB">
        <w:rPr>
          <w:sz w:val="28"/>
          <w:szCs w:val="28"/>
        </w:rPr>
        <w:t xml:space="preserve"> 2017 г. № </w:t>
      </w:r>
      <w:r>
        <w:rPr>
          <w:sz w:val="28"/>
          <w:szCs w:val="28"/>
        </w:rPr>
        <w:t>30</w:t>
      </w:r>
      <w:r w:rsidR="00C74E0B" w:rsidRPr="002761CB">
        <w:rPr>
          <w:sz w:val="28"/>
          <w:szCs w:val="28"/>
        </w:rPr>
        <w:t xml:space="preserve">      </w:t>
      </w:r>
    </w:p>
    <w:p w:rsidR="00C74E0B" w:rsidRPr="002761CB" w:rsidRDefault="00C74E0B" w:rsidP="00C74E0B">
      <w:pPr>
        <w:ind w:right="397"/>
        <w:jc w:val="center"/>
        <w:rPr>
          <w:sz w:val="28"/>
          <w:szCs w:val="28"/>
        </w:rPr>
      </w:pPr>
      <w:r w:rsidRPr="002761CB">
        <w:rPr>
          <w:sz w:val="28"/>
          <w:szCs w:val="28"/>
        </w:rPr>
        <w:t>г. Нарьян-Мар</w:t>
      </w:r>
    </w:p>
    <w:p w:rsidR="00C74E0B" w:rsidRPr="002761CB" w:rsidRDefault="00C74E0B" w:rsidP="00C74E0B">
      <w:pPr>
        <w:ind w:right="397"/>
        <w:jc w:val="center"/>
        <w:rPr>
          <w:spacing w:val="16"/>
          <w:sz w:val="28"/>
          <w:szCs w:val="28"/>
        </w:rPr>
      </w:pPr>
    </w:p>
    <w:p w:rsidR="00C74E0B" w:rsidRPr="002761CB" w:rsidRDefault="00C74E0B" w:rsidP="00C74E0B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1CB">
        <w:rPr>
          <w:rFonts w:ascii="Times New Roman" w:hAnsi="Times New Roman"/>
          <w:b/>
          <w:sz w:val="28"/>
          <w:szCs w:val="28"/>
          <w:lang w:val="ru-RU"/>
        </w:rPr>
        <w:t>О конкурсе на реализацию проектов (программ)</w:t>
      </w:r>
    </w:p>
    <w:p w:rsidR="00C74E0B" w:rsidRPr="002761CB" w:rsidRDefault="00C74E0B" w:rsidP="00C74E0B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1CB">
        <w:rPr>
          <w:rFonts w:ascii="Times New Roman" w:hAnsi="Times New Roman"/>
          <w:b/>
          <w:sz w:val="28"/>
          <w:szCs w:val="28"/>
          <w:lang w:val="ru-RU"/>
        </w:rPr>
        <w:t>в сфере патриотического воспитания</w:t>
      </w:r>
    </w:p>
    <w:p w:rsidR="00C74E0B" w:rsidRPr="002761CB" w:rsidRDefault="00C74E0B" w:rsidP="00C74E0B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 </w:t>
      </w:r>
      <w:r w:rsidRPr="002761CB">
        <w:rPr>
          <w:rFonts w:ascii="Times New Roman" w:hAnsi="Times New Roman"/>
          <w:b/>
          <w:sz w:val="28"/>
          <w:szCs w:val="28"/>
          <w:lang w:val="ru-RU"/>
        </w:rPr>
        <w:t>Ненецко</w:t>
      </w:r>
      <w:r>
        <w:rPr>
          <w:rFonts w:ascii="Times New Roman" w:hAnsi="Times New Roman"/>
          <w:b/>
          <w:sz w:val="28"/>
          <w:szCs w:val="28"/>
          <w:lang w:val="ru-RU"/>
        </w:rPr>
        <w:t>м</w:t>
      </w:r>
      <w:r w:rsidRPr="002761CB">
        <w:rPr>
          <w:rFonts w:ascii="Times New Roman" w:hAnsi="Times New Roman"/>
          <w:b/>
          <w:sz w:val="28"/>
          <w:szCs w:val="28"/>
          <w:lang w:val="ru-RU"/>
        </w:rPr>
        <w:t xml:space="preserve"> автономно</w:t>
      </w:r>
      <w:r>
        <w:rPr>
          <w:rFonts w:ascii="Times New Roman" w:hAnsi="Times New Roman"/>
          <w:b/>
          <w:sz w:val="28"/>
          <w:szCs w:val="28"/>
          <w:lang w:val="ru-RU"/>
        </w:rPr>
        <w:t>м</w:t>
      </w:r>
      <w:r w:rsidRPr="002761CB">
        <w:rPr>
          <w:rFonts w:ascii="Times New Roman" w:hAnsi="Times New Roman"/>
          <w:b/>
          <w:sz w:val="28"/>
          <w:szCs w:val="28"/>
          <w:lang w:val="ru-RU"/>
        </w:rPr>
        <w:t xml:space="preserve"> округ</w:t>
      </w:r>
      <w:r>
        <w:rPr>
          <w:rFonts w:ascii="Times New Roman" w:hAnsi="Times New Roman"/>
          <w:b/>
          <w:sz w:val="28"/>
          <w:szCs w:val="28"/>
          <w:lang w:val="ru-RU"/>
        </w:rPr>
        <w:t>е</w:t>
      </w:r>
    </w:p>
    <w:p w:rsidR="00C74E0B" w:rsidRPr="002761CB" w:rsidRDefault="00C74E0B" w:rsidP="00C74E0B">
      <w:pPr>
        <w:ind w:right="397"/>
        <w:jc w:val="center"/>
        <w:rPr>
          <w:b/>
          <w:spacing w:val="16"/>
          <w:sz w:val="28"/>
          <w:szCs w:val="28"/>
        </w:rPr>
      </w:pPr>
    </w:p>
    <w:p w:rsidR="00C74E0B" w:rsidRPr="002761CB" w:rsidRDefault="00C74E0B" w:rsidP="00C74E0B">
      <w:pPr>
        <w:ind w:right="397"/>
        <w:jc w:val="center"/>
        <w:rPr>
          <w:b/>
          <w:spacing w:val="16"/>
          <w:sz w:val="28"/>
          <w:szCs w:val="28"/>
        </w:rPr>
      </w:pPr>
    </w:p>
    <w:p w:rsidR="00C74E0B" w:rsidRPr="002761CB" w:rsidRDefault="00C74E0B" w:rsidP="00C74E0B">
      <w:pPr>
        <w:ind w:right="397"/>
        <w:jc w:val="center"/>
        <w:rPr>
          <w:b/>
          <w:spacing w:val="16"/>
          <w:sz w:val="28"/>
          <w:szCs w:val="28"/>
        </w:rPr>
      </w:pPr>
    </w:p>
    <w:p w:rsidR="00C74E0B" w:rsidRPr="002761CB" w:rsidRDefault="00C74E0B" w:rsidP="00C74E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>Во исполнение государственной программы Ненецкого автономного округа «Патриотическое воспитание населения Ненецкого автономного округа», утвержденной постановлением Администрации Ненецкого автономного округа от 11.11.2016 № 359-п ПРИКАЗЫВАЮ:</w:t>
      </w:r>
    </w:p>
    <w:p w:rsidR="00C74E0B" w:rsidRPr="002761CB" w:rsidRDefault="00C74E0B" w:rsidP="00C74E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>1. Учредить конкурс на реализацию проектов (программ) в сфере патриотического воспитания</w:t>
      </w:r>
      <w:r>
        <w:rPr>
          <w:sz w:val="28"/>
          <w:szCs w:val="28"/>
        </w:rPr>
        <w:t xml:space="preserve"> в</w:t>
      </w:r>
      <w:r w:rsidRPr="002761CB">
        <w:rPr>
          <w:sz w:val="28"/>
          <w:szCs w:val="28"/>
        </w:rPr>
        <w:t xml:space="preserve"> Ненецко</w:t>
      </w:r>
      <w:r>
        <w:rPr>
          <w:sz w:val="28"/>
          <w:szCs w:val="28"/>
        </w:rPr>
        <w:t>м</w:t>
      </w:r>
      <w:r w:rsidRPr="002761CB">
        <w:rPr>
          <w:sz w:val="28"/>
          <w:szCs w:val="28"/>
        </w:rPr>
        <w:t xml:space="preserve"> автономно</w:t>
      </w:r>
      <w:r>
        <w:rPr>
          <w:sz w:val="28"/>
          <w:szCs w:val="28"/>
        </w:rPr>
        <w:t>м</w:t>
      </w:r>
      <w:r w:rsidRPr="002761CB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е</w:t>
      </w:r>
      <w:r w:rsidRPr="002761CB">
        <w:rPr>
          <w:sz w:val="28"/>
          <w:szCs w:val="28"/>
        </w:rPr>
        <w:t>.</w:t>
      </w:r>
    </w:p>
    <w:p w:rsidR="00C74E0B" w:rsidRPr="002761CB" w:rsidRDefault="00C74E0B" w:rsidP="00C74E0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1CB">
        <w:rPr>
          <w:rFonts w:ascii="Times New Roman" w:hAnsi="Times New Roman" w:cs="Times New Roman"/>
          <w:sz w:val="28"/>
          <w:szCs w:val="28"/>
        </w:rPr>
        <w:t>2. Утвердить Положение о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2761CB">
        <w:rPr>
          <w:rFonts w:ascii="Times New Roman" w:hAnsi="Times New Roman" w:cs="Times New Roman"/>
          <w:sz w:val="28"/>
          <w:szCs w:val="28"/>
        </w:rPr>
        <w:t xml:space="preserve">онкурсе </w:t>
      </w:r>
      <w:r w:rsidRPr="003C47CA">
        <w:rPr>
          <w:rFonts w:ascii="Times New Roman" w:hAnsi="Times New Roman" w:cs="Times New Roman"/>
          <w:sz w:val="28"/>
          <w:szCs w:val="28"/>
        </w:rPr>
        <w:t xml:space="preserve">на реализацию проектов (программ) в сфере патриотического воспитания в Ненецком автономном округе </w:t>
      </w:r>
      <w:r w:rsidRPr="002761C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C74E0B" w:rsidRPr="002761CB" w:rsidRDefault="00C74E0B" w:rsidP="00C74E0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761CB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Настоящий п</w:t>
      </w:r>
      <w:r w:rsidRPr="002761CB">
        <w:rPr>
          <w:rFonts w:ascii="Times New Roman" w:hAnsi="Times New Roman" w:cs="Times New Roman"/>
          <w:sz w:val="28"/>
          <w:szCs w:val="28"/>
        </w:rPr>
        <w:t xml:space="preserve">риказ вступает в силу через 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Pr="002761CB">
        <w:rPr>
          <w:rFonts w:ascii="Times New Roman" w:hAnsi="Times New Roman" w:cs="Times New Roman"/>
          <w:sz w:val="28"/>
          <w:szCs w:val="28"/>
        </w:rPr>
        <w:t xml:space="preserve"> дней после его официального опубликования.</w:t>
      </w:r>
    </w:p>
    <w:p w:rsidR="00C74E0B" w:rsidRPr="002761CB" w:rsidRDefault="00C74E0B" w:rsidP="00C74E0B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74E0B" w:rsidRPr="002761CB" w:rsidRDefault="00C74E0B" w:rsidP="00C74E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74E0B" w:rsidRPr="002761CB" w:rsidRDefault="00C74E0B" w:rsidP="00C74E0B">
      <w:pPr>
        <w:ind w:right="397" w:firstLine="709"/>
        <w:jc w:val="both"/>
        <w:rPr>
          <w:spacing w:val="16"/>
          <w:sz w:val="28"/>
          <w:szCs w:val="28"/>
        </w:rPr>
      </w:pPr>
    </w:p>
    <w:p w:rsidR="00C74E0B" w:rsidRPr="002761CB" w:rsidRDefault="00C74E0B" w:rsidP="00C74E0B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Исполняющий обязанности</w:t>
      </w:r>
    </w:p>
    <w:p w:rsidR="00C74E0B" w:rsidRDefault="00C74E0B" w:rsidP="00C74E0B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руководителя Департамента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Pr="002761CB">
        <w:rPr>
          <w:rFonts w:ascii="Times New Roman" w:hAnsi="Times New Roman"/>
          <w:sz w:val="28"/>
          <w:szCs w:val="28"/>
          <w:lang w:val="ru-RU"/>
        </w:rPr>
        <w:t>Л.В. Гущина</w:t>
      </w:r>
    </w:p>
    <w:p w:rsidR="00C74E0B" w:rsidRDefault="00C74E0B" w:rsidP="00C74E0B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4E0B" w:rsidRDefault="00C74E0B" w:rsidP="00C74E0B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4E0B" w:rsidRDefault="00C74E0B" w:rsidP="00C74E0B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74E0B" w:rsidRDefault="00C74E0B" w:rsidP="008E410E">
      <w:pPr>
        <w:ind w:left="4962"/>
        <w:rPr>
          <w:sz w:val="28"/>
          <w:szCs w:val="28"/>
        </w:rPr>
        <w:sectPr w:rsidR="00C74E0B" w:rsidSect="00C74E0B">
          <w:headerReference w:type="default" r:id="rId10"/>
          <w:pgSz w:w="11907" w:h="16840"/>
          <w:pgMar w:top="1134" w:right="850" w:bottom="1134" w:left="1701" w:header="567" w:footer="0" w:gutter="0"/>
          <w:pgNumType w:start="2"/>
          <w:cols w:space="720"/>
          <w:titlePg/>
          <w:docGrid w:linePitch="272"/>
        </w:sectPr>
      </w:pPr>
    </w:p>
    <w:p w:rsidR="00851587" w:rsidRDefault="00851587" w:rsidP="008E410E">
      <w:pPr>
        <w:ind w:left="4962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BD6079" w:rsidRPr="002761CB">
        <w:rPr>
          <w:sz w:val="28"/>
          <w:szCs w:val="28"/>
        </w:rPr>
        <w:t xml:space="preserve">риложение </w:t>
      </w:r>
    </w:p>
    <w:p w:rsidR="00BD6079" w:rsidRPr="002761CB" w:rsidRDefault="00BD6079" w:rsidP="008E410E">
      <w:pPr>
        <w:ind w:left="4962"/>
        <w:rPr>
          <w:sz w:val="28"/>
          <w:szCs w:val="28"/>
        </w:rPr>
      </w:pPr>
      <w:r w:rsidRPr="002761CB">
        <w:rPr>
          <w:sz w:val="28"/>
          <w:szCs w:val="28"/>
        </w:rPr>
        <w:t xml:space="preserve">к приказу Департамента </w:t>
      </w:r>
    </w:p>
    <w:p w:rsidR="00BD6079" w:rsidRPr="002761CB" w:rsidRDefault="00BD6079" w:rsidP="008E410E">
      <w:pPr>
        <w:ind w:left="4962"/>
        <w:rPr>
          <w:sz w:val="28"/>
          <w:szCs w:val="28"/>
        </w:rPr>
      </w:pPr>
      <w:r w:rsidRPr="002761CB">
        <w:rPr>
          <w:sz w:val="28"/>
          <w:szCs w:val="28"/>
        </w:rPr>
        <w:t>образования, культуры и спорта</w:t>
      </w:r>
    </w:p>
    <w:p w:rsidR="004D2D76" w:rsidRPr="002761CB" w:rsidRDefault="004D2D76" w:rsidP="008E410E">
      <w:pPr>
        <w:ind w:left="4962"/>
        <w:rPr>
          <w:sz w:val="28"/>
          <w:szCs w:val="28"/>
        </w:rPr>
      </w:pPr>
      <w:r w:rsidRPr="002761CB">
        <w:rPr>
          <w:sz w:val="28"/>
          <w:szCs w:val="28"/>
        </w:rPr>
        <w:t>Ненецкого автономного округа</w:t>
      </w:r>
    </w:p>
    <w:p w:rsidR="00BD6079" w:rsidRPr="002761CB" w:rsidRDefault="00851587" w:rsidP="008E410E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C79F5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9C79F5">
        <w:rPr>
          <w:sz w:val="28"/>
          <w:szCs w:val="28"/>
        </w:rPr>
        <w:t>05.2017 № 30</w:t>
      </w:r>
      <w:r w:rsidR="00BD6079" w:rsidRPr="002761CB">
        <w:rPr>
          <w:sz w:val="28"/>
          <w:szCs w:val="28"/>
        </w:rPr>
        <w:t xml:space="preserve"> </w:t>
      </w:r>
    </w:p>
    <w:p w:rsidR="00851587" w:rsidRDefault="00BD6079" w:rsidP="008E410E">
      <w:pPr>
        <w:ind w:left="4962"/>
        <w:rPr>
          <w:sz w:val="28"/>
          <w:szCs w:val="28"/>
        </w:rPr>
      </w:pPr>
      <w:r w:rsidRPr="002761CB">
        <w:rPr>
          <w:sz w:val="28"/>
          <w:szCs w:val="28"/>
        </w:rPr>
        <w:t>«</w:t>
      </w:r>
      <w:r w:rsidR="004D2D76" w:rsidRPr="002761CB">
        <w:rPr>
          <w:sz w:val="28"/>
          <w:szCs w:val="28"/>
        </w:rPr>
        <w:t>О конкурсе на реализацию проектов (программ)</w:t>
      </w:r>
      <w:r w:rsidR="00851587">
        <w:rPr>
          <w:sz w:val="28"/>
          <w:szCs w:val="28"/>
        </w:rPr>
        <w:t xml:space="preserve"> </w:t>
      </w:r>
      <w:r w:rsidR="004D2D76" w:rsidRPr="002761CB">
        <w:rPr>
          <w:sz w:val="28"/>
          <w:szCs w:val="28"/>
        </w:rPr>
        <w:t>в сфере патриотического воспитания</w:t>
      </w:r>
      <w:r w:rsidR="00851587">
        <w:rPr>
          <w:sz w:val="28"/>
          <w:szCs w:val="28"/>
        </w:rPr>
        <w:t xml:space="preserve"> </w:t>
      </w:r>
    </w:p>
    <w:p w:rsidR="00BD6079" w:rsidRPr="002761CB" w:rsidRDefault="00851587" w:rsidP="008E410E">
      <w:pPr>
        <w:ind w:left="4962"/>
        <w:rPr>
          <w:sz w:val="28"/>
          <w:szCs w:val="28"/>
        </w:rPr>
      </w:pPr>
      <w:r>
        <w:rPr>
          <w:sz w:val="28"/>
          <w:szCs w:val="28"/>
        </w:rPr>
        <w:t>в Ненецком автономном округе</w:t>
      </w:r>
      <w:r w:rsidR="00BD6079" w:rsidRPr="002761CB">
        <w:rPr>
          <w:sz w:val="28"/>
          <w:szCs w:val="28"/>
        </w:rPr>
        <w:t>»</w:t>
      </w:r>
    </w:p>
    <w:p w:rsidR="00BD6079" w:rsidRPr="002761CB" w:rsidRDefault="00BD6079" w:rsidP="008E410E">
      <w:pPr>
        <w:jc w:val="both"/>
        <w:rPr>
          <w:sz w:val="28"/>
          <w:szCs w:val="28"/>
        </w:rPr>
      </w:pPr>
    </w:p>
    <w:p w:rsidR="00BD6079" w:rsidRPr="002761CB" w:rsidRDefault="00BD6079" w:rsidP="008E410E">
      <w:pPr>
        <w:jc w:val="both"/>
        <w:rPr>
          <w:sz w:val="28"/>
          <w:szCs w:val="28"/>
        </w:rPr>
      </w:pPr>
    </w:p>
    <w:p w:rsidR="00BD6079" w:rsidRDefault="00BD6079" w:rsidP="008E410E">
      <w:pPr>
        <w:jc w:val="both"/>
        <w:rPr>
          <w:sz w:val="28"/>
          <w:szCs w:val="28"/>
        </w:rPr>
      </w:pPr>
    </w:p>
    <w:p w:rsidR="00C40A90" w:rsidRPr="002761CB" w:rsidRDefault="00C40A90" w:rsidP="008E410E">
      <w:pPr>
        <w:jc w:val="both"/>
        <w:rPr>
          <w:sz w:val="28"/>
          <w:szCs w:val="28"/>
        </w:rPr>
      </w:pPr>
    </w:p>
    <w:p w:rsidR="00C01B05" w:rsidRPr="002761CB" w:rsidRDefault="00C01B05" w:rsidP="008E410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1CB">
        <w:rPr>
          <w:rFonts w:ascii="Times New Roman" w:hAnsi="Times New Roman"/>
          <w:b/>
          <w:sz w:val="28"/>
          <w:szCs w:val="28"/>
          <w:lang w:val="ru-RU"/>
        </w:rPr>
        <w:t>Положение</w:t>
      </w:r>
    </w:p>
    <w:p w:rsidR="00C01B05" w:rsidRPr="002761CB" w:rsidRDefault="004D2D76" w:rsidP="008E410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1CB">
        <w:rPr>
          <w:rFonts w:ascii="Times New Roman" w:hAnsi="Times New Roman"/>
          <w:b/>
          <w:sz w:val="28"/>
          <w:szCs w:val="28"/>
          <w:lang w:val="ru-RU"/>
        </w:rPr>
        <w:t xml:space="preserve">на реализацию проектов (программ) в сфере патриотического воспитания </w:t>
      </w:r>
      <w:r w:rsidR="00D108E4">
        <w:rPr>
          <w:rFonts w:ascii="Times New Roman" w:hAnsi="Times New Roman"/>
          <w:b/>
          <w:sz w:val="28"/>
          <w:szCs w:val="28"/>
          <w:lang w:val="ru-RU"/>
        </w:rPr>
        <w:t xml:space="preserve">в </w:t>
      </w:r>
      <w:r w:rsidRPr="002761CB">
        <w:rPr>
          <w:rFonts w:ascii="Times New Roman" w:hAnsi="Times New Roman"/>
          <w:b/>
          <w:sz w:val="28"/>
          <w:szCs w:val="28"/>
          <w:lang w:val="ru-RU"/>
        </w:rPr>
        <w:t>Ненецко</w:t>
      </w:r>
      <w:r w:rsidR="00D108E4">
        <w:rPr>
          <w:rFonts w:ascii="Times New Roman" w:hAnsi="Times New Roman"/>
          <w:b/>
          <w:sz w:val="28"/>
          <w:szCs w:val="28"/>
          <w:lang w:val="ru-RU"/>
        </w:rPr>
        <w:t>м</w:t>
      </w:r>
      <w:r w:rsidRPr="002761CB">
        <w:rPr>
          <w:rFonts w:ascii="Times New Roman" w:hAnsi="Times New Roman"/>
          <w:b/>
          <w:sz w:val="28"/>
          <w:szCs w:val="28"/>
          <w:lang w:val="ru-RU"/>
        </w:rPr>
        <w:t xml:space="preserve"> автономно</w:t>
      </w:r>
      <w:r w:rsidR="00D108E4">
        <w:rPr>
          <w:rFonts w:ascii="Times New Roman" w:hAnsi="Times New Roman"/>
          <w:b/>
          <w:sz w:val="28"/>
          <w:szCs w:val="28"/>
          <w:lang w:val="ru-RU"/>
        </w:rPr>
        <w:t>м</w:t>
      </w:r>
      <w:r w:rsidRPr="002761CB">
        <w:rPr>
          <w:rFonts w:ascii="Times New Roman" w:hAnsi="Times New Roman"/>
          <w:b/>
          <w:sz w:val="28"/>
          <w:szCs w:val="28"/>
          <w:lang w:val="ru-RU"/>
        </w:rPr>
        <w:t xml:space="preserve"> округ</w:t>
      </w:r>
      <w:r w:rsidR="00D108E4">
        <w:rPr>
          <w:rFonts w:ascii="Times New Roman" w:hAnsi="Times New Roman"/>
          <w:b/>
          <w:sz w:val="28"/>
          <w:szCs w:val="28"/>
          <w:lang w:val="ru-RU"/>
        </w:rPr>
        <w:t>е</w:t>
      </w:r>
    </w:p>
    <w:p w:rsidR="00C01B05" w:rsidRDefault="00C01B05" w:rsidP="008E410E">
      <w:pPr>
        <w:jc w:val="both"/>
        <w:rPr>
          <w:sz w:val="28"/>
          <w:szCs w:val="28"/>
        </w:rPr>
      </w:pPr>
    </w:p>
    <w:p w:rsidR="007552BB" w:rsidRPr="002761CB" w:rsidRDefault="007552BB" w:rsidP="008E410E">
      <w:pPr>
        <w:jc w:val="both"/>
        <w:rPr>
          <w:sz w:val="28"/>
          <w:szCs w:val="28"/>
        </w:rPr>
      </w:pPr>
    </w:p>
    <w:p w:rsidR="00D108E4" w:rsidRPr="00D108E4" w:rsidRDefault="00D108E4" w:rsidP="008E410E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D108E4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BF2E47" w:rsidRPr="00D108E4">
        <w:rPr>
          <w:rFonts w:ascii="Times New Roman" w:hAnsi="Times New Roman"/>
          <w:sz w:val="28"/>
          <w:szCs w:val="28"/>
        </w:rPr>
        <w:t>I</w:t>
      </w:r>
    </w:p>
    <w:p w:rsidR="00C01B05" w:rsidRDefault="00C01B05" w:rsidP="008E410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1CB">
        <w:rPr>
          <w:rFonts w:ascii="Times New Roman" w:hAnsi="Times New Roman"/>
          <w:b/>
          <w:sz w:val="28"/>
          <w:szCs w:val="28"/>
          <w:lang w:val="ru-RU"/>
        </w:rPr>
        <w:t>Общие положения</w:t>
      </w:r>
    </w:p>
    <w:p w:rsidR="007552BB" w:rsidRPr="007552BB" w:rsidRDefault="007552BB" w:rsidP="008E410E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01B05" w:rsidRPr="002761CB" w:rsidRDefault="00C01B05" w:rsidP="008E410E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61CB">
        <w:rPr>
          <w:rFonts w:eastAsia="Calibri"/>
          <w:sz w:val="28"/>
          <w:szCs w:val="28"/>
          <w:lang w:eastAsia="en-US"/>
        </w:rPr>
        <w:t>1. </w:t>
      </w:r>
      <w:r w:rsidRPr="002761CB">
        <w:rPr>
          <w:sz w:val="28"/>
          <w:szCs w:val="28"/>
        </w:rPr>
        <w:t xml:space="preserve">Настоящее Положение устанавливает порядок </w:t>
      </w:r>
      <w:r w:rsidR="00BA49A4" w:rsidRPr="002761CB">
        <w:rPr>
          <w:sz w:val="28"/>
          <w:szCs w:val="28"/>
        </w:rPr>
        <w:t>проведения конкурса</w:t>
      </w:r>
      <w:r w:rsidR="00BD797E" w:rsidRPr="002761CB">
        <w:rPr>
          <w:sz w:val="28"/>
          <w:szCs w:val="28"/>
        </w:rPr>
        <w:t xml:space="preserve"> на реализацию </w:t>
      </w:r>
      <w:r w:rsidRPr="002761CB">
        <w:rPr>
          <w:sz w:val="28"/>
          <w:szCs w:val="28"/>
        </w:rPr>
        <w:t>проектов</w:t>
      </w:r>
      <w:r w:rsidR="00BD797E" w:rsidRPr="002761CB">
        <w:rPr>
          <w:sz w:val="28"/>
          <w:szCs w:val="28"/>
        </w:rPr>
        <w:t xml:space="preserve"> в сфере патриотического воспитания</w:t>
      </w:r>
      <w:r w:rsidR="00FB1B77" w:rsidRPr="002761CB">
        <w:rPr>
          <w:sz w:val="28"/>
          <w:szCs w:val="28"/>
        </w:rPr>
        <w:t xml:space="preserve"> </w:t>
      </w:r>
      <w:r w:rsidR="00545C7C">
        <w:rPr>
          <w:sz w:val="28"/>
          <w:szCs w:val="28"/>
        </w:rPr>
        <w:t>в Ненецком</w:t>
      </w:r>
      <w:r w:rsidR="00FB1B77" w:rsidRPr="002761CB">
        <w:rPr>
          <w:sz w:val="28"/>
          <w:szCs w:val="28"/>
        </w:rPr>
        <w:t xml:space="preserve"> автономно</w:t>
      </w:r>
      <w:r w:rsidR="00545C7C">
        <w:rPr>
          <w:sz w:val="28"/>
          <w:szCs w:val="28"/>
        </w:rPr>
        <w:t>м</w:t>
      </w:r>
      <w:r w:rsidR="00FB1B77" w:rsidRPr="002761CB">
        <w:rPr>
          <w:sz w:val="28"/>
          <w:szCs w:val="28"/>
        </w:rPr>
        <w:t xml:space="preserve"> округ</w:t>
      </w:r>
      <w:r w:rsidR="00545C7C">
        <w:rPr>
          <w:sz w:val="28"/>
          <w:szCs w:val="28"/>
        </w:rPr>
        <w:t>е</w:t>
      </w:r>
      <w:r w:rsidRPr="002761CB">
        <w:rPr>
          <w:sz w:val="28"/>
          <w:szCs w:val="28"/>
        </w:rPr>
        <w:t xml:space="preserve"> (далее – </w:t>
      </w:r>
      <w:r w:rsidR="00531FC3" w:rsidRPr="002761CB">
        <w:rPr>
          <w:sz w:val="28"/>
          <w:szCs w:val="28"/>
        </w:rPr>
        <w:t>Положение</w:t>
      </w:r>
      <w:r w:rsidR="00545C7C">
        <w:rPr>
          <w:sz w:val="28"/>
          <w:szCs w:val="28"/>
        </w:rPr>
        <w:t>, Конкурс</w:t>
      </w:r>
      <w:r w:rsidRPr="002761CB">
        <w:rPr>
          <w:sz w:val="28"/>
          <w:szCs w:val="28"/>
        </w:rPr>
        <w:t>).</w:t>
      </w:r>
    </w:p>
    <w:p w:rsidR="00353107" w:rsidRPr="002761CB" w:rsidRDefault="00353107" w:rsidP="008E410E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>2. </w:t>
      </w:r>
      <w:r w:rsidR="00591BA7" w:rsidRPr="002761CB">
        <w:rPr>
          <w:sz w:val="28"/>
          <w:szCs w:val="28"/>
        </w:rPr>
        <w:t xml:space="preserve">Цель Конкурса </w:t>
      </w:r>
      <w:r w:rsidR="00386B43">
        <w:rPr>
          <w:sz w:val="28"/>
          <w:szCs w:val="28"/>
        </w:rPr>
        <w:t>–</w:t>
      </w:r>
      <w:r w:rsidR="00591BA7" w:rsidRPr="002761CB">
        <w:rPr>
          <w:sz w:val="28"/>
          <w:szCs w:val="28"/>
        </w:rPr>
        <w:t xml:space="preserve"> популяризация патриотизма среди населения Ненецкого автономного округа, стимулирования активных действий по патриотическому воспитанию на региональном и местном уровнях.</w:t>
      </w:r>
    </w:p>
    <w:p w:rsidR="00591BA7" w:rsidRPr="002761CB" w:rsidRDefault="00591BA7" w:rsidP="008E410E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3. Задачи Конкурса:</w:t>
      </w:r>
    </w:p>
    <w:p w:rsidR="00591BA7" w:rsidRPr="002761CB" w:rsidRDefault="00591BA7" w:rsidP="008E410E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поддержка патриотических объединений;</w:t>
      </w:r>
    </w:p>
    <w:p w:rsidR="004173DB" w:rsidRPr="002761CB" w:rsidRDefault="00591BA7" w:rsidP="008E410E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патриотическое воспитание молодежи.</w:t>
      </w:r>
    </w:p>
    <w:p w:rsidR="00A03695" w:rsidRPr="002761CB" w:rsidRDefault="00A03695" w:rsidP="008E410E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>4. Учредителем и Организатором Конкурса является Департамент образования, культуры и спор</w:t>
      </w:r>
      <w:r w:rsidR="00386B43">
        <w:rPr>
          <w:sz w:val="28"/>
          <w:szCs w:val="28"/>
        </w:rPr>
        <w:t>та Ненецкого автономного округа</w:t>
      </w:r>
      <w:r w:rsidR="00386B43">
        <w:rPr>
          <w:sz w:val="28"/>
          <w:szCs w:val="28"/>
        </w:rPr>
        <w:br/>
      </w:r>
      <w:r w:rsidRPr="002761CB">
        <w:rPr>
          <w:sz w:val="28"/>
          <w:szCs w:val="28"/>
        </w:rPr>
        <w:t xml:space="preserve">(далее </w:t>
      </w:r>
      <w:r w:rsidR="00386B43">
        <w:rPr>
          <w:sz w:val="28"/>
          <w:szCs w:val="28"/>
        </w:rPr>
        <w:t>–</w:t>
      </w:r>
      <w:r w:rsidRPr="002761CB">
        <w:rPr>
          <w:sz w:val="28"/>
          <w:szCs w:val="28"/>
        </w:rPr>
        <w:t xml:space="preserve"> Департамент).</w:t>
      </w:r>
    </w:p>
    <w:p w:rsidR="00591BA7" w:rsidRPr="002761CB" w:rsidRDefault="00A03695" w:rsidP="008E410E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 xml:space="preserve">5. Исполнителем Конкурса является </w:t>
      </w:r>
      <w:r w:rsidR="00C87E42" w:rsidRPr="002761CB">
        <w:rPr>
          <w:sz w:val="28"/>
          <w:szCs w:val="28"/>
        </w:rPr>
        <w:t>г</w:t>
      </w:r>
      <w:r w:rsidRPr="002761CB">
        <w:rPr>
          <w:sz w:val="28"/>
          <w:szCs w:val="28"/>
        </w:rPr>
        <w:t>осударственное бюджетное учреждение Ненецкого автономного округа «Региональный центр молодежной политики и военно-патриотического воспитания молодежи» (далее – Исполнитель).</w:t>
      </w:r>
    </w:p>
    <w:p w:rsidR="00A03695" w:rsidRPr="002761CB" w:rsidRDefault="005E5347" w:rsidP="008E410E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>6. Участниками Конкурс</w:t>
      </w:r>
      <w:r w:rsidR="00DE031C" w:rsidRPr="002761CB">
        <w:rPr>
          <w:sz w:val="28"/>
          <w:szCs w:val="28"/>
        </w:rPr>
        <w:t>а</w:t>
      </w:r>
      <w:r w:rsidRPr="002761CB">
        <w:rPr>
          <w:sz w:val="28"/>
          <w:szCs w:val="28"/>
        </w:rPr>
        <w:t xml:space="preserve"> могут быть граждане Российской Федерации в возрасте от 14 до 30 лет, зарегистрированные на территории Ненецкого автономного округа.</w:t>
      </w:r>
    </w:p>
    <w:p w:rsidR="000C3309" w:rsidRPr="002761CB" w:rsidRDefault="009C612B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7</w:t>
      </w:r>
      <w:r w:rsidR="000C3309" w:rsidRPr="002761CB">
        <w:rPr>
          <w:rFonts w:ascii="Times New Roman" w:hAnsi="Times New Roman"/>
          <w:sz w:val="28"/>
          <w:szCs w:val="28"/>
          <w:lang w:val="ru-RU"/>
        </w:rPr>
        <w:t>.</w:t>
      </w:r>
      <w:r w:rsidRPr="002761CB">
        <w:rPr>
          <w:rFonts w:ascii="Times New Roman" w:hAnsi="Times New Roman"/>
          <w:sz w:val="28"/>
          <w:szCs w:val="28"/>
          <w:lang w:val="ru-RU"/>
        </w:rPr>
        <w:t> </w:t>
      </w:r>
      <w:r w:rsidR="000C3309" w:rsidRPr="002761CB">
        <w:rPr>
          <w:rFonts w:ascii="Times New Roman" w:hAnsi="Times New Roman"/>
          <w:sz w:val="28"/>
          <w:szCs w:val="28"/>
          <w:lang w:val="ru-RU"/>
        </w:rPr>
        <w:t>Финансирование Конкурса производится за счет средств государственной программы Ненецкого автономного округа «Патриотическое воспитание населения Ненецкого автономного округа».</w:t>
      </w:r>
    </w:p>
    <w:p w:rsidR="000C3309" w:rsidRPr="002761CB" w:rsidRDefault="00E03E40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8</w:t>
      </w:r>
      <w:r w:rsidR="000C3309" w:rsidRPr="002761CB">
        <w:rPr>
          <w:rFonts w:ascii="Times New Roman" w:hAnsi="Times New Roman"/>
          <w:sz w:val="28"/>
          <w:szCs w:val="28"/>
          <w:lang w:val="ru-RU"/>
        </w:rPr>
        <w:t>.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 Размер средств на реализацию проекта </w:t>
      </w:r>
      <w:r w:rsidR="0021634D">
        <w:rPr>
          <w:rFonts w:ascii="Times New Roman" w:hAnsi="Times New Roman"/>
          <w:sz w:val="28"/>
          <w:szCs w:val="28"/>
          <w:lang w:val="ru-RU"/>
        </w:rPr>
        <w:t xml:space="preserve">предоставляется в объеме до </w:t>
      </w:r>
      <w:r w:rsidR="000C3309" w:rsidRPr="002761CB">
        <w:rPr>
          <w:rFonts w:ascii="Times New Roman" w:hAnsi="Times New Roman"/>
          <w:sz w:val="28"/>
          <w:szCs w:val="28"/>
          <w:lang w:val="ru-RU"/>
        </w:rPr>
        <w:t>50</w:t>
      </w:r>
      <w:r w:rsidR="00545C7C">
        <w:rPr>
          <w:rFonts w:ascii="Times New Roman" w:hAnsi="Times New Roman"/>
          <w:sz w:val="28"/>
          <w:szCs w:val="28"/>
        </w:rPr>
        <w:t> </w:t>
      </w:r>
      <w:r w:rsidRPr="002761CB">
        <w:rPr>
          <w:rFonts w:ascii="Times New Roman" w:hAnsi="Times New Roman"/>
          <w:sz w:val="28"/>
          <w:szCs w:val="28"/>
          <w:lang w:val="ru-RU"/>
        </w:rPr>
        <w:t>000</w:t>
      </w:r>
      <w:r w:rsidR="00545C7C">
        <w:rPr>
          <w:rFonts w:ascii="Times New Roman" w:hAnsi="Times New Roman"/>
          <w:sz w:val="28"/>
          <w:szCs w:val="28"/>
          <w:lang w:val="ru-RU"/>
        </w:rPr>
        <w:t>,00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21634D" w:rsidRPr="002761CB">
        <w:rPr>
          <w:rFonts w:ascii="Times New Roman" w:hAnsi="Times New Roman"/>
          <w:sz w:val="28"/>
          <w:szCs w:val="28"/>
          <w:lang w:val="ru-RU"/>
        </w:rPr>
        <w:t>пятидесят</w:t>
      </w:r>
      <w:r w:rsidR="0021634D">
        <w:rPr>
          <w:rFonts w:ascii="Times New Roman" w:hAnsi="Times New Roman"/>
          <w:sz w:val="28"/>
          <w:szCs w:val="28"/>
          <w:lang w:val="ru-RU"/>
        </w:rPr>
        <w:t>и</w:t>
      </w:r>
      <w:r w:rsidR="00631406" w:rsidRPr="002761CB">
        <w:rPr>
          <w:rFonts w:ascii="Times New Roman" w:hAnsi="Times New Roman"/>
          <w:sz w:val="28"/>
          <w:szCs w:val="28"/>
          <w:lang w:val="ru-RU"/>
        </w:rPr>
        <w:t xml:space="preserve"> тысяч) рублей.</w:t>
      </w:r>
    </w:p>
    <w:p w:rsidR="005E5347" w:rsidRPr="002761CB" w:rsidRDefault="005E5347" w:rsidP="00E85C59">
      <w:pPr>
        <w:pStyle w:val="aa"/>
        <w:tabs>
          <w:tab w:val="left" w:pos="993"/>
        </w:tabs>
        <w:ind w:left="0"/>
        <w:jc w:val="both"/>
        <w:rPr>
          <w:sz w:val="28"/>
          <w:szCs w:val="28"/>
        </w:rPr>
      </w:pPr>
    </w:p>
    <w:p w:rsidR="00F02F90" w:rsidRPr="00F02F90" w:rsidRDefault="00F02F90" w:rsidP="008E410E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F02F90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5E5347" w:rsidRPr="00F02F90">
        <w:rPr>
          <w:rFonts w:ascii="Times New Roman" w:hAnsi="Times New Roman"/>
          <w:sz w:val="28"/>
          <w:szCs w:val="28"/>
        </w:rPr>
        <w:t>II</w:t>
      </w:r>
    </w:p>
    <w:p w:rsidR="005E5347" w:rsidRPr="002761CB" w:rsidRDefault="005E5347" w:rsidP="008E410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1CB">
        <w:rPr>
          <w:rFonts w:ascii="Times New Roman" w:hAnsi="Times New Roman"/>
          <w:b/>
          <w:sz w:val="28"/>
          <w:szCs w:val="28"/>
          <w:lang w:val="ru-RU"/>
        </w:rPr>
        <w:t>Сроки проведения Конкурса</w:t>
      </w:r>
    </w:p>
    <w:p w:rsidR="005E4F10" w:rsidRPr="002761CB" w:rsidRDefault="005E4F10" w:rsidP="008E410E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E5347" w:rsidRPr="002761CB" w:rsidRDefault="00051786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9</w:t>
      </w:r>
      <w:r w:rsidR="005E5347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5E4F10" w:rsidRPr="002761CB">
        <w:rPr>
          <w:rFonts w:ascii="Times New Roman" w:hAnsi="Times New Roman"/>
          <w:sz w:val="28"/>
          <w:szCs w:val="28"/>
        </w:rPr>
        <w:t> </w:t>
      </w:r>
      <w:r w:rsidR="005E5347" w:rsidRPr="002761CB">
        <w:rPr>
          <w:rFonts w:ascii="Times New Roman" w:hAnsi="Times New Roman"/>
          <w:sz w:val="28"/>
          <w:szCs w:val="28"/>
          <w:lang w:val="ru-RU"/>
        </w:rPr>
        <w:t xml:space="preserve">Сроки проведения Конкурса: с </w:t>
      </w:r>
      <w:r w:rsidR="0021634D">
        <w:rPr>
          <w:rFonts w:ascii="Times New Roman" w:hAnsi="Times New Roman"/>
          <w:sz w:val="28"/>
          <w:szCs w:val="28"/>
          <w:lang w:val="ru-RU"/>
        </w:rPr>
        <w:t>20</w:t>
      </w:r>
      <w:r w:rsidR="005E5347" w:rsidRPr="002761CB">
        <w:rPr>
          <w:rFonts w:ascii="Times New Roman" w:hAnsi="Times New Roman"/>
          <w:sz w:val="28"/>
          <w:szCs w:val="28"/>
          <w:lang w:val="ru-RU"/>
        </w:rPr>
        <w:t xml:space="preserve"> мая по 20 декабря текущего года.</w:t>
      </w:r>
    </w:p>
    <w:p w:rsidR="005E5347" w:rsidRPr="002761CB" w:rsidRDefault="00051786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10</w:t>
      </w:r>
      <w:r w:rsidR="005E5347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5E4F10" w:rsidRPr="002761CB">
        <w:rPr>
          <w:rFonts w:ascii="Times New Roman" w:hAnsi="Times New Roman"/>
          <w:sz w:val="28"/>
          <w:szCs w:val="28"/>
        </w:rPr>
        <w:t> </w:t>
      </w:r>
      <w:r w:rsidR="005E5347" w:rsidRPr="002761CB">
        <w:rPr>
          <w:rFonts w:ascii="Times New Roman" w:hAnsi="Times New Roman"/>
          <w:sz w:val="28"/>
          <w:szCs w:val="28"/>
          <w:lang w:val="ru-RU"/>
        </w:rPr>
        <w:t>Конкурс проводится в три этапа: подготовительный, оценочный, реализация проекта.</w:t>
      </w:r>
    </w:p>
    <w:p w:rsidR="007215EC" w:rsidRPr="002761CB" w:rsidRDefault="005E5347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 этап – подготовительный:</w:t>
      </w:r>
      <w:r w:rsidR="007215EC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1634D">
        <w:rPr>
          <w:rFonts w:ascii="Times New Roman" w:hAnsi="Times New Roman"/>
          <w:sz w:val="28"/>
          <w:szCs w:val="28"/>
          <w:lang w:val="ru-RU"/>
        </w:rPr>
        <w:t>20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мая – 1</w:t>
      </w:r>
      <w:r w:rsidR="0021634D">
        <w:rPr>
          <w:rFonts w:ascii="Times New Roman" w:hAnsi="Times New Roman"/>
          <w:sz w:val="28"/>
          <w:szCs w:val="28"/>
          <w:lang w:val="ru-RU"/>
        </w:rPr>
        <w:t>3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июня текущего года.</w:t>
      </w:r>
    </w:p>
    <w:p w:rsidR="007215EC" w:rsidRPr="002761CB" w:rsidRDefault="007215EC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 этап – оценочный: 1</w:t>
      </w:r>
      <w:r w:rsidR="0021634D">
        <w:rPr>
          <w:rFonts w:ascii="Times New Roman" w:hAnsi="Times New Roman"/>
          <w:sz w:val="28"/>
          <w:szCs w:val="28"/>
          <w:lang w:val="ru-RU"/>
        </w:rPr>
        <w:t>3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– 16 июня текущего года.</w:t>
      </w:r>
    </w:p>
    <w:p w:rsidR="000B056F" w:rsidRPr="002761CB" w:rsidRDefault="000B056F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 xml:space="preserve">3 этап 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>–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реализация проекта: 17 июня – 20 декабря текущего года.</w:t>
      </w:r>
    </w:p>
    <w:p w:rsidR="007215EC" w:rsidRPr="002761CB" w:rsidRDefault="007215EC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43CE4" w:rsidRPr="00F43CE4" w:rsidRDefault="00F43CE4" w:rsidP="008E410E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F43CE4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F91E6E" w:rsidRPr="00F43CE4">
        <w:rPr>
          <w:rFonts w:ascii="Times New Roman" w:hAnsi="Times New Roman"/>
          <w:sz w:val="28"/>
          <w:szCs w:val="28"/>
        </w:rPr>
        <w:t>III</w:t>
      </w:r>
    </w:p>
    <w:p w:rsidR="004173DB" w:rsidRPr="002761CB" w:rsidRDefault="00F91E6E" w:rsidP="008E410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1CB">
        <w:rPr>
          <w:rFonts w:ascii="Times New Roman" w:hAnsi="Times New Roman"/>
          <w:b/>
          <w:sz w:val="28"/>
          <w:szCs w:val="28"/>
          <w:lang w:val="ru-RU"/>
        </w:rPr>
        <w:t>Условия участия</w:t>
      </w:r>
    </w:p>
    <w:p w:rsidR="009A7A47" w:rsidRPr="002761CB" w:rsidRDefault="009A7A47" w:rsidP="008E410E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A5179" w:rsidRPr="002761CB" w:rsidRDefault="00051786" w:rsidP="008E410E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11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 xml:space="preserve">. Для участия в Конкурсе участники </w:t>
      </w:r>
      <w:r w:rsidR="002B09D6" w:rsidRPr="002761CB">
        <w:rPr>
          <w:rFonts w:ascii="Times New Roman" w:hAnsi="Times New Roman"/>
          <w:sz w:val="28"/>
          <w:szCs w:val="28"/>
          <w:lang w:val="ru-RU"/>
        </w:rPr>
        <w:t>в срок не позднее 1</w:t>
      </w:r>
      <w:r w:rsidR="0021634D">
        <w:rPr>
          <w:rFonts w:ascii="Times New Roman" w:hAnsi="Times New Roman"/>
          <w:sz w:val="28"/>
          <w:szCs w:val="28"/>
          <w:lang w:val="ru-RU"/>
        </w:rPr>
        <w:t>3</w:t>
      </w:r>
      <w:r w:rsidR="002B09D6" w:rsidRPr="002761CB">
        <w:rPr>
          <w:rFonts w:ascii="Times New Roman" w:hAnsi="Times New Roman"/>
          <w:sz w:val="28"/>
          <w:szCs w:val="28"/>
          <w:lang w:val="ru-RU"/>
        </w:rPr>
        <w:t xml:space="preserve"> июня текущего года 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>представляют</w:t>
      </w:r>
      <w:r w:rsidR="00B56006" w:rsidRPr="002761CB">
        <w:rPr>
          <w:rFonts w:ascii="Times New Roman" w:hAnsi="Times New Roman"/>
          <w:sz w:val="28"/>
          <w:szCs w:val="28"/>
          <w:lang w:val="ru-RU"/>
        </w:rPr>
        <w:t xml:space="preserve"> Исполнителю заяв</w:t>
      </w:r>
      <w:r w:rsidR="009F7C89">
        <w:rPr>
          <w:rFonts w:ascii="Times New Roman" w:hAnsi="Times New Roman"/>
          <w:sz w:val="28"/>
          <w:szCs w:val="28"/>
          <w:lang w:val="ru-RU"/>
        </w:rPr>
        <w:t>ление</w:t>
      </w:r>
      <w:r w:rsidR="007A5179"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534657" w:rsidRPr="002761CB" w:rsidRDefault="00B84F97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</w:t>
      </w:r>
      <w:r w:rsidR="00051786" w:rsidRPr="002761CB">
        <w:rPr>
          <w:rFonts w:ascii="Times New Roman" w:hAnsi="Times New Roman"/>
          <w:sz w:val="28"/>
          <w:szCs w:val="28"/>
          <w:lang w:val="ru-RU"/>
        </w:rPr>
        <w:t>2</w:t>
      </w:r>
      <w:r w:rsidRPr="002761CB">
        <w:rPr>
          <w:rFonts w:ascii="Times New Roman" w:hAnsi="Times New Roman"/>
          <w:sz w:val="28"/>
          <w:szCs w:val="28"/>
          <w:lang w:val="ru-RU"/>
        </w:rPr>
        <w:t>. </w:t>
      </w:r>
      <w:r w:rsidR="00534657" w:rsidRPr="002761CB">
        <w:rPr>
          <w:rFonts w:ascii="Times New Roman" w:hAnsi="Times New Roman"/>
          <w:sz w:val="28"/>
          <w:szCs w:val="28"/>
          <w:lang w:val="ru-RU"/>
        </w:rPr>
        <w:t>К заяв</w:t>
      </w:r>
      <w:r w:rsidR="009F7C89">
        <w:rPr>
          <w:rFonts w:ascii="Times New Roman" w:hAnsi="Times New Roman"/>
          <w:sz w:val="28"/>
          <w:szCs w:val="28"/>
          <w:lang w:val="ru-RU"/>
        </w:rPr>
        <w:t>лению</w:t>
      </w:r>
      <w:r w:rsidR="00534657" w:rsidRPr="002761CB">
        <w:rPr>
          <w:rFonts w:ascii="Times New Roman" w:hAnsi="Times New Roman"/>
          <w:sz w:val="28"/>
          <w:szCs w:val="28"/>
          <w:lang w:val="ru-RU"/>
        </w:rPr>
        <w:t xml:space="preserve"> долж</w:t>
      </w:r>
      <w:r w:rsidR="007A5179" w:rsidRPr="002761CB">
        <w:rPr>
          <w:rFonts w:ascii="Times New Roman" w:hAnsi="Times New Roman"/>
          <w:sz w:val="28"/>
          <w:szCs w:val="28"/>
          <w:lang w:val="ru-RU"/>
        </w:rPr>
        <w:t>н</w:t>
      </w:r>
      <w:r w:rsidR="00534657" w:rsidRPr="002761CB">
        <w:rPr>
          <w:rFonts w:ascii="Times New Roman" w:hAnsi="Times New Roman"/>
          <w:sz w:val="28"/>
          <w:szCs w:val="28"/>
          <w:lang w:val="ru-RU"/>
        </w:rPr>
        <w:t>ы</w:t>
      </w:r>
      <w:r w:rsidR="007A5179" w:rsidRPr="002761CB">
        <w:rPr>
          <w:rFonts w:ascii="Times New Roman" w:hAnsi="Times New Roman"/>
          <w:sz w:val="28"/>
          <w:szCs w:val="28"/>
          <w:lang w:val="ru-RU"/>
        </w:rPr>
        <w:t xml:space="preserve"> быть приложен</w:t>
      </w:r>
      <w:r w:rsidR="00534657" w:rsidRPr="002761CB">
        <w:rPr>
          <w:rFonts w:ascii="Times New Roman" w:hAnsi="Times New Roman"/>
          <w:sz w:val="28"/>
          <w:szCs w:val="28"/>
          <w:lang w:val="ru-RU"/>
        </w:rPr>
        <w:t>ы:</w:t>
      </w:r>
    </w:p>
    <w:p w:rsidR="00F91E6E" w:rsidRPr="002761CB" w:rsidRDefault="00534657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1) </w:t>
      </w:r>
      <w:r w:rsidR="007A5179" w:rsidRPr="002761CB">
        <w:rPr>
          <w:rFonts w:ascii="Times New Roman" w:hAnsi="Times New Roman"/>
          <w:sz w:val="28"/>
          <w:szCs w:val="28"/>
          <w:lang w:val="ru-RU"/>
        </w:rPr>
        <w:t>проект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 xml:space="preserve"> приоритетных направлений в сфере патриотического воспитания</w:t>
      </w:r>
      <w:r w:rsidR="009F7C8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24E63" w:rsidRPr="002761CB">
        <w:rPr>
          <w:rFonts w:ascii="Times New Roman" w:hAnsi="Times New Roman"/>
          <w:sz w:val="28"/>
          <w:szCs w:val="28"/>
          <w:lang w:val="ru-RU"/>
        </w:rPr>
        <w:t>по следующим направлениям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>:</w:t>
      </w:r>
    </w:p>
    <w:p w:rsidR="00F91E6E" w:rsidRPr="002761CB" w:rsidRDefault="00F91E6E" w:rsidP="008E410E">
      <w:pPr>
        <w:pStyle w:val="a8"/>
        <w:tabs>
          <w:tab w:val="left" w:pos="142"/>
        </w:tabs>
        <w:ind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2761CB">
        <w:rPr>
          <w:rFonts w:ascii="Times New Roman" w:hAnsi="Times New Roman"/>
          <w:bCs/>
          <w:sz w:val="28"/>
          <w:szCs w:val="28"/>
          <w:lang w:val="ru-RU" w:eastAsia="ru-RU"/>
        </w:rPr>
        <w:t>организация деятельности поискового движения;</w:t>
      </w:r>
    </w:p>
    <w:p w:rsidR="00F91E6E" w:rsidRPr="002761CB" w:rsidRDefault="00F91E6E" w:rsidP="008E410E">
      <w:pPr>
        <w:pStyle w:val="a8"/>
        <w:tabs>
          <w:tab w:val="left" w:pos="142"/>
        </w:tabs>
        <w:ind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2761CB">
        <w:rPr>
          <w:rFonts w:ascii="Times New Roman" w:hAnsi="Times New Roman"/>
          <w:bCs/>
          <w:sz w:val="28"/>
          <w:szCs w:val="28"/>
          <w:lang w:val="ru-RU" w:eastAsia="ru-RU"/>
        </w:rPr>
        <w:t>проведение мероприятий, посвященных памятным датам страны и Ненецкого автономного округа;</w:t>
      </w:r>
    </w:p>
    <w:p w:rsidR="00F91E6E" w:rsidRPr="002761CB" w:rsidRDefault="00F91E6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патриотическое воспитание;</w:t>
      </w:r>
    </w:p>
    <w:p w:rsidR="00F91E6E" w:rsidRPr="002761CB" w:rsidRDefault="00F91E6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экскурсионная деятельность;</w:t>
      </w:r>
    </w:p>
    <w:p w:rsidR="00F91E6E" w:rsidRPr="002761CB" w:rsidRDefault="00F91E6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волонтерская деятельность в сфере патриотического воспитания;</w:t>
      </w:r>
    </w:p>
    <w:p w:rsidR="00F91E6E" w:rsidRPr="002761CB" w:rsidRDefault="00F91E6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проведение патриотических акций и мероприятий;</w:t>
      </w:r>
    </w:p>
    <w:p w:rsidR="00F91E6E" w:rsidRPr="002761CB" w:rsidRDefault="00F91E6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информационное обеспечение по патриотическому воспитанию.</w:t>
      </w:r>
    </w:p>
    <w:p w:rsidR="00D02CC2" w:rsidRPr="002761CB" w:rsidRDefault="00534657" w:rsidP="008E410E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2) </w:t>
      </w:r>
      <w:r w:rsidR="00D02CC2" w:rsidRPr="002761CB">
        <w:rPr>
          <w:rFonts w:ascii="Times New Roman" w:hAnsi="Times New Roman"/>
          <w:sz w:val="28"/>
          <w:szCs w:val="28"/>
          <w:lang w:val="ru-RU"/>
        </w:rPr>
        <w:t>копия паспорта</w:t>
      </w:r>
      <w:r w:rsidR="00F43CE4">
        <w:rPr>
          <w:rFonts w:ascii="Times New Roman" w:hAnsi="Times New Roman"/>
          <w:sz w:val="28"/>
          <w:szCs w:val="28"/>
          <w:lang w:val="ru-RU"/>
        </w:rPr>
        <w:t xml:space="preserve"> участника</w:t>
      </w:r>
      <w:r w:rsidR="00D02CC2" w:rsidRPr="002761CB">
        <w:rPr>
          <w:rFonts w:ascii="Times New Roman" w:hAnsi="Times New Roman"/>
          <w:sz w:val="28"/>
          <w:szCs w:val="28"/>
          <w:lang w:val="ru-RU"/>
        </w:rPr>
        <w:t xml:space="preserve"> (2 – 5 страницы);</w:t>
      </w:r>
    </w:p>
    <w:p w:rsidR="00D02CC2" w:rsidRPr="002761CB" w:rsidRDefault="00D02CC2" w:rsidP="008E410E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3) копия ИНН</w:t>
      </w:r>
      <w:r w:rsidR="00F43CE4">
        <w:rPr>
          <w:rFonts w:ascii="Times New Roman" w:hAnsi="Times New Roman"/>
          <w:sz w:val="28"/>
          <w:szCs w:val="28"/>
          <w:lang w:val="ru-RU"/>
        </w:rPr>
        <w:t xml:space="preserve"> участника</w:t>
      </w:r>
      <w:r w:rsidRPr="002761CB">
        <w:rPr>
          <w:rFonts w:ascii="Times New Roman" w:hAnsi="Times New Roman"/>
          <w:sz w:val="28"/>
          <w:szCs w:val="28"/>
          <w:lang w:val="ru-RU"/>
        </w:rPr>
        <w:t>;</w:t>
      </w:r>
    </w:p>
    <w:p w:rsidR="00D02CC2" w:rsidRPr="002761CB" w:rsidRDefault="00D02CC2" w:rsidP="008E410E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4) копия страхового свидетельства</w:t>
      </w:r>
      <w:r w:rsidR="00F43CE4">
        <w:rPr>
          <w:rFonts w:ascii="Times New Roman" w:hAnsi="Times New Roman"/>
          <w:sz w:val="28"/>
          <w:szCs w:val="28"/>
          <w:lang w:val="ru-RU"/>
        </w:rPr>
        <w:t xml:space="preserve"> государственного пенсионного страхования (СНИЛС) участника</w:t>
      </w:r>
      <w:r w:rsidRPr="002761CB">
        <w:rPr>
          <w:rFonts w:ascii="Times New Roman" w:hAnsi="Times New Roman"/>
          <w:sz w:val="28"/>
          <w:szCs w:val="28"/>
          <w:lang w:val="ru-RU"/>
        </w:rPr>
        <w:t>;</w:t>
      </w:r>
    </w:p>
    <w:p w:rsidR="00D02CC2" w:rsidRPr="002761CB" w:rsidRDefault="00D02CC2" w:rsidP="008E410E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5) смета планируемых затрат</w:t>
      </w:r>
      <w:r w:rsidR="003C19FA" w:rsidRPr="002761CB">
        <w:rPr>
          <w:rFonts w:ascii="Times New Roman" w:hAnsi="Times New Roman"/>
          <w:sz w:val="28"/>
          <w:szCs w:val="28"/>
          <w:lang w:val="ru-RU"/>
        </w:rPr>
        <w:t xml:space="preserve"> на реализацию проекта</w:t>
      </w:r>
      <w:r w:rsidRPr="002761CB">
        <w:rPr>
          <w:rFonts w:ascii="Times New Roman" w:hAnsi="Times New Roman"/>
          <w:sz w:val="28"/>
          <w:szCs w:val="28"/>
          <w:lang w:val="ru-RU"/>
        </w:rPr>
        <w:t>;</w:t>
      </w:r>
    </w:p>
    <w:p w:rsidR="00D02CC2" w:rsidRPr="002761CB" w:rsidRDefault="00D02CC2" w:rsidP="008E410E">
      <w:pPr>
        <w:pStyle w:val="a8"/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6) банковские реквизиты.</w:t>
      </w:r>
    </w:p>
    <w:p w:rsidR="00B84F97" w:rsidRPr="002761CB" w:rsidRDefault="00B84F97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</w:t>
      </w:r>
      <w:r w:rsidR="00051786" w:rsidRPr="002761CB">
        <w:rPr>
          <w:rFonts w:ascii="Times New Roman" w:hAnsi="Times New Roman"/>
          <w:sz w:val="28"/>
          <w:szCs w:val="28"/>
          <w:lang w:val="ru-RU"/>
        </w:rPr>
        <w:t>3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. Проект должен быть оформлен по форме согласно </w:t>
      </w:r>
      <w:r w:rsidR="000A14CB">
        <w:rPr>
          <w:rFonts w:ascii="Times New Roman" w:hAnsi="Times New Roman"/>
          <w:sz w:val="28"/>
          <w:szCs w:val="28"/>
          <w:lang w:val="ru-RU"/>
        </w:rPr>
        <w:t>П</w:t>
      </w:r>
      <w:r w:rsidRPr="002761CB">
        <w:rPr>
          <w:rFonts w:ascii="Times New Roman" w:hAnsi="Times New Roman"/>
          <w:sz w:val="28"/>
          <w:szCs w:val="28"/>
          <w:lang w:val="ru-RU"/>
        </w:rPr>
        <w:t>риложению</w:t>
      </w:r>
      <w:r w:rsidR="009F7C8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9065E">
        <w:rPr>
          <w:rFonts w:ascii="Times New Roman" w:hAnsi="Times New Roman"/>
          <w:sz w:val="28"/>
          <w:szCs w:val="28"/>
          <w:lang w:val="ru-RU"/>
        </w:rPr>
        <w:t xml:space="preserve">к </w:t>
      </w:r>
      <w:r w:rsidRPr="002761CB">
        <w:rPr>
          <w:rFonts w:ascii="Times New Roman" w:hAnsi="Times New Roman"/>
          <w:sz w:val="28"/>
          <w:szCs w:val="28"/>
          <w:lang w:val="ru-RU"/>
        </w:rPr>
        <w:t>настояще</w:t>
      </w:r>
      <w:r w:rsidR="0089065E">
        <w:rPr>
          <w:rFonts w:ascii="Times New Roman" w:hAnsi="Times New Roman"/>
          <w:sz w:val="28"/>
          <w:szCs w:val="28"/>
          <w:lang w:val="ru-RU"/>
        </w:rPr>
        <w:t>му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П</w:t>
      </w:r>
      <w:r w:rsidR="0089065E">
        <w:rPr>
          <w:rFonts w:ascii="Times New Roman" w:hAnsi="Times New Roman"/>
          <w:sz w:val="28"/>
          <w:szCs w:val="28"/>
          <w:lang w:val="ru-RU"/>
        </w:rPr>
        <w:t>оложению</w:t>
      </w:r>
      <w:r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665370" w:rsidRPr="002761CB" w:rsidRDefault="002B09D6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</w:t>
      </w:r>
      <w:r w:rsidR="00051786" w:rsidRPr="002761CB">
        <w:rPr>
          <w:rFonts w:ascii="Times New Roman" w:hAnsi="Times New Roman"/>
          <w:sz w:val="28"/>
          <w:szCs w:val="28"/>
          <w:lang w:val="ru-RU"/>
        </w:rPr>
        <w:t>4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>.</w:t>
      </w:r>
      <w:r w:rsidRPr="002761CB">
        <w:rPr>
          <w:rFonts w:ascii="Times New Roman" w:hAnsi="Times New Roman"/>
          <w:sz w:val="28"/>
          <w:szCs w:val="28"/>
          <w:lang w:val="ru-RU"/>
        </w:rPr>
        <w:t> </w:t>
      </w:r>
      <w:r w:rsidR="00665370" w:rsidRPr="002761CB">
        <w:rPr>
          <w:rFonts w:ascii="Times New Roman" w:hAnsi="Times New Roman"/>
          <w:sz w:val="28"/>
          <w:szCs w:val="28"/>
          <w:lang w:val="ru-RU"/>
        </w:rPr>
        <w:t>Заяв</w:t>
      </w:r>
      <w:r w:rsidR="009F7C89">
        <w:rPr>
          <w:rFonts w:ascii="Times New Roman" w:hAnsi="Times New Roman"/>
          <w:sz w:val="28"/>
          <w:szCs w:val="28"/>
          <w:lang w:val="ru-RU"/>
        </w:rPr>
        <w:t>ление</w:t>
      </w:r>
      <w:r w:rsidR="00665370" w:rsidRPr="002761CB">
        <w:rPr>
          <w:rFonts w:ascii="Times New Roman" w:hAnsi="Times New Roman"/>
          <w:sz w:val="28"/>
          <w:szCs w:val="28"/>
          <w:lang w:val="ru-RU"/>
        </w:rPr>
        <w:t xml:space="preserve"> направляется </w:t>
      </w:r>
      <w:r w:rsidR="00173DA3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173DA3" w:rsidRPr="00173DA3">
        <w:rPr>
          <w:rFonts w:ascii="Times New Roman" w:hAnsi="Times New Roman"/>
          <w:sz w:val="28"/>
          <w:szCs w:val="28"/>
          <w:lang w:val="ru-RU"/>
        </w:rPr>
        <w:t>ГБУ НАО «Региональный центр молодежной политики и военно-патриотического воспитания молодежи»</w:t>
      </w:r>
      <w:r w:rsidR="00173DA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65370" w:rsidRPr="002761CB">
        <w:rPr>
          <w:rFonts w:ascii="Times New Roman" w:hAnsi="Times New Roman"/>
          <w:sz w:val="28"/>
          <w:szCs w:val="28"/>
          <w:lang w:val="ru-RU"/>
        </w:rPr>
        <w:t>по адресу</w:t>
      </w:r>
      <w:r w:rsidR="003C19FA" w:rsidRPr="002761CB">
        <w:rPr>
          <w:rFonts w:ascii="Times New Roman" w:hAnsi="Times New Roman"/>
          <w:sz w:val="28"/>
          <w:szCs w:val="28"/>
          <w:lang w:val="ru-RU"/>
        </w:rPr>
        <w:t>: Ненецкий ав</w:t>
      </w:r>
      <w:r w:rsidR="000A14CB">
        <w:rPr>
          <w:rFonts w:ascii="Times New Roman" w:hAnsi="Times New Roman"/>
          <w:sz w:val="28"/>
          <w:szCs w:val="28"/>
          <w:lang w:val="ru-RU"/>
        </w:rPr>
        <w:t>тономный округ,</w:t>
      </w:r>
      <w:r w:rsidR="00173DA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C19FA" w:rsidRPr="002761CB">
        <w:rPr>
          <w:rFonts w:ascii="Times New Roman" w:hAnsi="Times New Roman"/>
          <w:sz w:val="28"/>
          <w:szCs w:val="28"/>
          <w:lang w:val="ru-RU"/>
        </w:rPr>
        <w:t>г. Нарьян-Мар,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 xml:space="preserve"> ул. Тыко Вылка, д. 2</w:t>
      </w:r>
      <w:r w:rsidR="00665370"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C75C30" w:rsidRPr="002761CB" w:rsidRDefault="00C75C30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</w:t>
      </w:r>
      <w:r w:rsidR="00051786" w:rsidRPr="002761CB">
        <w:rPr>
          <w:rFonts w:ascii="Times New Roman" w:hAnsi="Times New Roman"/>
          <w:sz w:val="28"/>
          <w:szCs w:val="28"/>
          <w:lang w:val="ru-RU"/>
        </w:rPr>
        <w:t>5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. Заявка должны быть заполнена на русском языке в формате: </w:t>
      </w:r>
      <w:r w:rsidRPr="002761CB">
        <w:rPr>
          <w:rFonts w:ascii="Times New Roman" w:hAnsi="Times New Roman"/>
          <w:sz w:val="28"/>
          <w:szCs w:val="28"/>
        </w:rPr>
        <w:t>DOC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или </w:t>
      </w:r>
      <w:r w:rsidRPr="002761CB">
        <w:rPr>
          <w:rFonts w:ascii="Times New Roman" w:hAnsi="Times New Roman"/>
          <w:sz w:val="28"/>
          <w:szCs w:val="28"/>
        </w:rPr>
        <w:t>DOCX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с использованием шрифтов </w:t>
      </w:r>
      <w:r w:rsidRPr="002761CB">
        <w:rPr>
          <w:rFonts w:ascii="Times New Roman" w:hAnsi="Times New Roman"/>
          <w:sz w:val="28"/>
          <w:szCs w:val="28"/>
        </w:rPr>
        <w:t>Times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61CB">
        <w:rPr>
          <w:rFonts w:ascii="Times New Roman" w:hAnsi="Times New Roman"/>
          <w:sz w:val="28"/>
          <w:szCs w:val="28"/>
        </w:rPr>
        <w:t>New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61CB">
        <w:rPr>
          <w:rFonts w:ascii="Times New Roman" w:hAnsi="Times New Roman"/>
          <w:sz w:val="28"/>
          <w:szCs w:val="28"/>
        </w:rPr>
        <w:t>Roman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№ 14 через 1,0 интервал.</w:t>
      </w:r>
    </w:p>
    <w:p w:rsidR="00C75C30" w:rsidRPr="002761CB" w:rsidRDefault="00A10BC0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</w:t>
      </w:r>
      <w:r w:rsidR="00051786" w:rsidRPr="002761CB">
        <w:rPr>
          <w:rFonts w:ascii="Times New Roman" w:hAnsi="Times New Roman"/>
          <w:sz w:val="28"/>
          <w:szCs w:val="28"/>
          <w:lang w:val="ru-RU"/>
        </w:rPr>
        <w:t>6</w:t>
      </w:r>
      <w:r w:rsidRPr="002761CB">
        <w:rPr>
          <w:rFonts w:ascii="Times New Roman" w:hAnsi="Times New Roman"/>
          <w:sz w:val="28"/>
          <w:szCs w:val="28"/>
          <w:lang w:val="ru-RU"/>
        </w:rPr>
        <w:t>. Весь пакет документов в бумажном виде оформляется в пластиковую папку или бумажный конверт (формат А4), прошивается, пронумеровывается и содержит опись представленных документов.</w:t>
      </w:r>
    </w:p>
    <w:p w:rsidR="00A10BC0" w:rsidRPr="002761CB" w:rsidRDefault="00A10BC0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</w:t>
      </w:r>
      <w:r w:rsidR="00051786" w:rsidRPr="002761CB">
        <w:rPr>
          <w:rFonts w:ascii="Times New Roman" w:hAnsi="Times New Roman"/>
          <w:sz w:val="28"/>
          <w:szCs w:val="28"/>
          <w:lang w:val="ru-RU"/>
        </w:rPr>
        <w:t>7</w:t>
      </w:r>
      <w:r w:rsidRPr="002761CB">
        <w:rPr>
          <w:rFonts w:ascii="Times New Roman" w:hAnsi="Times New Roman"/>
          <w:sz w:val="28"/>
          <w:szCs w:val="28"/>
          <w:lang w:val="ru-RU"/>
        </w:rPr>
        <w:t>. Материалы, присланные на Конкурс, не возвращаются.</w:t>
      </w:r>
    </w:p>
    <w:p w:rsidR="00F91E6E" w:rsidRPr="002761CB" w:rsidRDefault="00534657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lastRenderedPageBreak/>
        <w:t>1</w:t>
      </w:r>
      <w:r w:rsidR="00051786" w:rsidRPr="002761CB">
        <w:rPr>
          <w:rFonts w:ascii="Times New Roman" w:hAnsi="Times New Roman"/>
          <w:sz w:val="28"/>
          <w:szCs w:val="28"/>
          <w:lang w:val="ru-RU"/>
        </w:rPr>
        <w:t>8</w:t>
      </w:r>
      <w:r w:rsidRPr="002761CB">
        <w:rPr>
          <w:rFonts w:ascii="Times New Roman" w:hAnsi="Times New Roman"/>
          <w:sz w:val="28"/>
          <w:szCs w:val="28"/>
          <w:lang w:val="ru-RU"/>
        </w:rPr>
        <w:t>. Контактные данные</w:t>
      </w:r>
      <w:r w:rsidR="009375B3" w:rsidRPr="002761CB">
        <w:rPr>
          <w:rFonts w:ascii="Times New Roman" w:hAnsi="Times New Roman"/>
          <w:sz w:val="28"/>
          <w:szCs w:val="28"/>
          <w:lang w:val="ru-RU"/>
        </w:rPr>
        <w:t xml:space="preserve"> Исполнителя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 xml:space="preserve">тел./факс (81853) 4-45-65, (81853) 4-44-11, </w:t>
      </w:r>
      <w:r w:rsidR="00F91E6E" w:rsidRPr="002761CB">
        <w:rPr>
          <w:rFonts w:ascii="Times New Roman" w:hAnsi="Times New Roman"/>
          <w:sz w:val="28"/>
          <w:szCs w:val="28"/>
        </w:rPr>
        <w:t>e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>-</w:t>
      </w:r>
      <w:r w:rsidR="00F91E6E" w:rsidRPr="002761CB">
        <w:rPr>
          <w:rFonts w:ascii="Times New Roman" w:hAnsi="Times New Roman"/>
          <w:sz w:val="28"/>
          <w:szCs w:val="28"/>
        </w:rPr>
        <w:t>mail</w:t>
      </w:r>
      <w:r w:rsidR="00F91E6E" w:rsidRPr="002761CB">
        <w:rPr>
          <w:rFonts w:ascii="Times New Roman" w:hAnsi="Times New Roman"/>
          <w:sz w:val="28"/>
          <w:szCs w:val="28"/>
          <w:lang w:val="ru-RU"/>
        </w:rPr>
        <w:t xml:space="preserve">: </w:t>
      </w:r>
      <w:hyperlink r:id="rId11" w:history="1">
        <w:r w:rsidR="00F91E6E" w:rsidRPr="002761CB">
          <w:rPr>
            <w:rStyle w:val="ab"/>
            <w:rFonts w:ascii="Times New Roman" w:hAnsi="Times New Roman"/>
            <w:sz w:val="28"/>
            <w:szCs w:val="28"/>
          </w:rPr>
          <w:t>patriot</w:t>
        </w:r>
        <w:r w:rsidR="00F91E6E" w:rsidRPr="002761CB">
          <w:rPr>
            <w:rStyle w:val="ab"/>
            <w:rFonts w:ascii="Times New Roman" w:hAnsi="Times New Roman"/>
            <w:sz w:val="28"/>
            <w:szCs w:val="28"/>
            <w:lang w:val="ru-RU"/>
          </w:rPr>
          <w:t>@</w:t>
        </w:r>
        <w:r w:rsidR="00F91E6E" w:rsidRPr="002761CB">
          <w:rPr>
            <w:rStyle w:val="ab"/>
            <w:rFonts w:ascii="Times New Roman" w:hAnsi="Times New Roman"/>
            <w:sz w:val="28"/>
            <w:szCs w:val="28"/>
          </w:rPr>
          <w:t>molod</w:t>
        </w:r>
        <w:r w:rsidR="00F91E6E" w:rsidRPr="002761CB">
          <w:rPr>
            <w:rStyle w:val="ab"/>
            <w:rFonts w:ascii="Times New Roman" w:hAnsi="Times New Roman"/>
            <w:sz w:val="28"/>
            <w:szCs w:val="28"/>
            <w:lang w:val="ru-RU"/>
          </w:rPr>
          <w:t>83.</w:t>
        </w:r>
        <w:r w:rsidR="00F91E6E" w:rsidRPr="002761CB">
          <w:rPr>
            <w:rStyle w:val="ab"/>
            <w:rFonts w:ascii="Times New Roman" w:hAnsi="Times New Roman"/>
            <w:sz w:val="28"/>
            <w:szCs w:val="28"/>
          </w:rPr>
          <w:t>ru</w:t>
        </w:r>
      </w:hyperlink>
      <w:r w:rsidR="00F91E6E"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F91E6E" w:rsidRPr="002761CB" w:rsidRDefault="00F91E6E" w:rsidP="008E410E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64404" w:rsidRPr="00A64404" w:rsidRDefault="00A64404" w:rsidP="008E410E">
      <w:pPr>
        <w:pStyle w:val="a8"/>
        <w:ind w:firstLine="708"/>
        <w:jc w:val="center"/>
        <w:rPr>
          <w:rFonts w:ascii="Times New Roman" w:hAnsi="Times New Roman"/>
          <w:sz w:val="28"/>
          <w:szCs w:val="28"/>
          <w:lang w:val="ru-RU"/>
        </w:rPr>
      </w:pPr>
      <w:r w:rsidRPr="00A64404">
        <w:rPr>
          <w:rFonts w:ascii="Times New Roman" w:hAnsi="Times New Roman"/>
          <w:sz w:val="28"/>
          <w:szCs w:val="28"/>
          <w:lang w:val="ru-RU"/>
        </w:rPr>
        <w:t xml:space="preserve">Раздел </w:t>
      </w:r>
      <w:r w:rsidR="0057692B" w:rsidRPr="00A64404">
        <w:rPr>
          <w:rFonts w:ascii="Times New Roman" w:hAnsi="Times New Roman"/>
          <w:sz w:val="28"/>
          <w:szCs w:val="28"/>
        </w:rPr>
        <w:t>IV</w:t>
      </w:r>
    </w:p>
    <w:p w:rsidR="0057692B" w:rsidRPr="002761CB" w:rsidRDefault="00982CAA" w:rsidP="008E410E">
      <w:pPr>
        <w:pStyle w:val="a8"/>
        <w:ind w:firstLine="70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761CB">
        <w:rPr>
          <w:rFonts w:ascii="Times New Roman" w:hAnsi="Times New Roman"/>
          <w:b/>
          <w:sz w:val="28"/>
          <w:szCs w:val="28"/>
          <w:lang w:val="ru-RU"/>
        </w:rPr>
        <w:t>Подведение итогов Конкурса</w:t>
      </w:r>
    </w:p>
    <w:p w:rsidR="0057692B" w:rsidRPr="002761CB" w:rsidRDefault="0057692B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17B6D" w:rsidRPr="002761CB" w:rsidRDefault="009375B3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</w:t>
      </w:r>
      <w:r w:rsidR="00845252" w:rsidRPr="002761CB">
        <w:rPr>
          <w:rFonts w:ascii="Times New Roman" w:hAnsi="Times New Roman"/>
          <w:sz w:val="28"/>
          <w:szCs w:val="28"/>
          <w:lang w:val="ru-RU"/>
        </w:rPr>
        <w:t>9</w:t>
      </w:r>
      <w:r w:rsidR="005E5347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917B6D" w:rsidRPr="002761CB">
        <w:rPr>
          <w:rFonts w:ascii="Times New Roman" w:hAnsi="Times New Roman"/>
          <w:sz w:val="28"/>
          <w:szCs w:val="28"/>
        </w:rPr>
        <w:t> </w:t>
      </w:r>
      <w:r w:rsidR="005E5347" w:rsidRPr="002761CB">
        <w:rPr>
          <w:rFonts w:ascii="Times New Roman" w:hAnsi="Times New Roman"/>
          <w:sz w:val="28"/>
          <w:szCs w:val="28"/>
          <w:lang w:val="ru-RU"/>
        </w:rPr>
        <w:t>Для оценки представленных на Конкурс проектов формируется Экспертный совет из независимых экспертов</w:t>
      </w:r>
      <w:r w:rsidR="00917B6D"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5E5347" w:rsidRPr="002761CB" w:rsidRDefault="00845252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20</w:t>
      </w:r>
      <w:r w:rsidR="0091040A" w:rsidRPr="002761CB">
        <w:rPr>
          <w:rFonts w:ascii="Times New Roman" w:hAnsi="Times New Roman"/>
          <w:sz w:val="28"/>
          <w:szCs w:val="28"/>
          <w:lang w:val="ru-RU"/>
        </w:rPr>
        <w:t>. </w:t>
      </w:r>
      <w:r w:rsidR="00917B6D" w:rsidRPr="002761CB">
        <w:rPr>
          <w:rFonts w:ascii="Times New Roman" w:hAnsi="Times New Roman"/>
          <w:sz w:val="28"/>
          <w:szCs w:val="28"/>
          <w:lang w:val="ru-RU"/>
        </w:rPr>
        <w:t>Состав Экспертного совета</w:t>
      </w:r>
      <w:r w:rsidR="005E5347" w:rsidRPr="002761CB">
        <w:rPr>
          <w:rFonts w:ascii="Times New Roman" w:hAnsi="Times New Roman"/>
          <w:sz w:val="28"/>
          <w:szCs w:val="28"/>
          <w:lang w:val="ru-RU"/>
        </w:rPr>
        <w:t xml:space="preserve"> утверждается распорядительным актом Департамента.</w:t>
      </w:r>
    </w:p>
    <w:p w:rsidR="001C4CB8" w:rsidRPr="002761CB" w:rsidRDefault="00845252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21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>. Члены Экспертного совета рассматривают каждый проект</w:t>
      </w:r>
      <w:r w:rsidR="009D30D1" w:rsidRPr="002761CB">
        <w:rPr>
          <w:rFonts w:ascii="Times New Roman" w:hAnsi="Times New Roman"/>
          <w:sz w:val="28"/>
          <w:szCs w:val="28"/>
          <w:lang w:val="ru-RU"/>
        </w:rPr>
        <w:t>ы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 xml:space="preserve"> в отдельности</w:t>
      </w:r>
      <w:r w:rsidR="0057300E">
        <w:rPr>
          <w:rFonts w:ascii="Times New Roman" w:hAnsi="Times New Roman"/>
          <w:sz w:val="28"/>
          <w:szCs w:val="28"/>
          <w:lang w:val="ru-RU"/>
        </w:rPr>
        <w:t>,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 xml:space="preserve"> и оценивают их согласно следующим критериям:</w:t>
      </w:r>
    </w:p>
    <w:p w:rsidR="001C4CB8" w:rsidRPr="002761CB" w:rsidRDefault="001C4CB8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актуальность и целесообразность проекта;</w:t>
      </w:r>
    </w:p>
    <w:p w:rsidR="001C4CB8" w:rsidRPr="002761CB" w:rsidRDefault="001C4CB8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творческий и оригинальный подход;</w:t>
      </w:r>
    </w:p>
    <w:p w:rsidR="001C4CB8" w:rsidRPr="002761CB" w:rsidRDefault="001C4CB8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социальная и общественная значимость конкурсного материала;</w:t>
      </w:r>
    </w:p>
    <w:p w:rsidR="001C4CB8" w:rsidRPr="002761CB" w:rsidRDefault="001C4CB8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реальность воплощения проекта;</w:t>
      </w:r>
    </w:p>
    <w:p w:rsidR="001C4CB8" w:rsidRPr="002761CB" w:rsidRDefault="001C4CB8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охват целевого назначения;</w:t>
      </w:r>
    </w:p>
    <w:p w:rsidR="001C4CB8" w:rsidRPr="002761CB" w:rsidRDefault="001C4CB8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перспективы развития проекта;</w:t>
      </w:r>
    </w:p>
    <w:p w:rsidR="001C4CB8" w:rsidRPr="002761CB" w:rsidRDefault="001C4CB8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личный вклад автора проекта (ресурсный вклад).</w:t>
      </w:r>
    </w:p>
    <w:p w:rsidR="000A78AC" w:rsidRPr="002761CB" w:rsidRDefault="000A78AC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 xml:space="preserve">Проекты должны быть рассмотрены Экспертным советом </w:t>
      </w:r>
      <w:r w:rsidR="00CD3897" w:rsidRPr="002761CB">
        <w:rPr>
          <w:rFonts w:ascii="Times New Roman" w:hAnsi="Times New Roman"/>
          <w:sz w:val="28"/>
          <w:szCs w:val="28"/>
          <w:lang w:val="ru-RU"/>
        </w:rPr>
        <w:t>в срок с 1</w:t>
      </w:r>
      <w:r w:rsidR="0021634D">
        <w:rPr>
          <w:rFonts w:ascii="Times New Roman" w:hAnsi="Times New Roman"/>
          <w:sz w:val="28"/>
          <w:szCs w:val="28"/>
          <w:lang w:val="ru-RU"/>
        </w:rPr>
        <w:t>3</w:t>
      </w:r>
      <w:r w:rsidR="00CD3897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D30D1" w:rsidRPr="002761CB">
        <w:rPr>
          <w:rFonts w:ascii="Times New Roman" w:hAnsi="Times New Roman"/>
          <w:sz w:val="28"/>
          <w:szCs w:val="28"/>
          <w:lang w:val="ru-RU"/>
        </w:rPr>
        <w:t>по</w:t>
      </w:r>
      <w:r w:rsidR="00CD3897" w:rsidRPr="002761CB">
        <w:rPr>
          <w:rFonts w:ascii="Times New Roman" w:hAnsi="Times New Roman"/>
          <w:sz w:val="28"/>
          <w:szCs w:val="28"/>
          <w:lang w:val="ru-RU"/>
        </w:rPr>
        <w:t xml:space="preserve"> 16 июня текущего года.</w:t>
      </w:r>
    </w:p>
    <w:p w:rsidR="001C4CB8" w:rsidRPr="002761CB" w:rsidRDefault="001C4CB8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</w:t>
      </w:r>
      <w:r w:rsidR="00845252" w:rsidRPr="002761CB">
        <w:rPr>
          <w:rFonts w:ascii="Times New Roman" w:hAnsi="Times New Roman"/>
          <w:sz w:val="28"/>
          <w:szCs w:val="28"/>
          <w:lang w:val="ru-RU"/>
        </w:rPr>
        <w:t>2</w:t>
      </w:r>
      <w:r w:rsidRPr="002761CB">
        <w:rPr>
          <w:rFonts w:ascii="Times New Roman" w:hAnsi="Times New Roman"/>
          <w:sz w:val="28"/>
          <w:szCs w:val="28"/>
          <w:lang w:val="ru-RU"/>
        </w:rPr>
        <w:t>.</w:t>
      </w:r>
      <w:r w:rsidRPr="002761CB">
        <w:rPr>
          <w:rFonts w:ascii="Times New Roman" w:hAnsi="Times New Roman"/>
          <w:sz w:val="28"/>
          <w:szCs w:val="28"/>
        </w:rPr>
        <w:t> </w:t>
      </w:r>
      <w:r w:rsidRPr="002761CB">
        <w:rPr>
          <w:rFonts w:ascii="Times New Roman" w:hAnsi="Times New Roman"/>
          <w:sz w:val="28"/>
          <w:szCs w:val="28"/>
          <w:lang w:val="ru-RU"/>
        </w:rPr>
        <w:t>Каждый критерий оценивается от 1 до 5 баллов</w:t>
      </w:r>
      <w:r w:rsidR="009D30D1" w:rsidRPr="002761CB">
        <w:rPr>
          <w:rFonts w:ascii="Times New Roman" w:hAnsi="Times New Roman"/>
          <w:sz w:val="28"/>
          <w:szCs w:val="28"/>
          <w:lang w:val="ru-RU"/>
        </w:rPr>
        <w:t>. Общий бал, присуждаемый каждому проекту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, определяется как общая сумма баллов всех критериев. По работам, претендующим на победу и набравшим одинаковое количество баллов, проводится голосование. При равенстве голосов, решающий </w:t>
      </w:r>
      <w:r w:rsidR="000521AF" w:rsidRPr="002761CB">
        <w:rPr>
          <w:rFonts w:ascii="Times New Roman" w:hAnsi="Times New Roman"/>
          <w:sz w:val="28"/>
          <w:szCs w:val="28"/>
          <w:lang w:val="ru-RU"/>
        </w:rPr>
        <w:t>считается голос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председател</w:t>
      </w:r>
      <w:r w:rsidR="000521AF" w:rsidRPr="002761CB">
        <w:rPr>
          <w:rFonts w:ascii="Times New Roman" w:hAnsi="Times New Roman"/>
          <w:sz w:val="28"/>
          <w:szCs w:val="28"/>
          <w:lang w:val="ru-RU"/>
        </w:rPr>
        <w:t>я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Экспертного совета.</w:t>
      </w:r>
    </w:p>
    <w:p w:rsidR="001C4CB8" w:rsidRPr="002761CB" w:rsidRDefault="00B72623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</w:t>
      </w:r>
      <w:r w:rsidR="00845252" w:rsidRPr="002761CB">
        <w:rPr>
          <w:rFonts w:ascii="Times New Roman" w:hAnsi="Times New Roman"/>
          <w:sz w:val="28"/>
          <w:szCs w:val="28"/>
          <w:lang w:val="ru-RU"/>
        </w:rPr>
        <w:t>3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1C4CB8" w:rsidRPr="002761CB">
        <w:rPr>
          <w:rFonts w:ascii="Times New Roman" w:hAnsi="Times New Roman"/>
          <w:sz w:val="28"/>
          <w:szCs w:val="28"/>
        </w:rPr>
        <w:t> 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 xml:space="preserve">Экспертный совет вправе снизить расходы в смете, заявленной </w:t>
      </w:r>
      <w:r w:rsidR="000521AF" w:rsidRPr="002761CB">
        <w:rPr>
          <w:rFonts w:ascii="Times New Roman" w:hAnsi="Times New Roman"/>
          <w:sz w:val="28"/>
          <w:szCs w:val="28"/>
          <w:lang w:val="ru-RU"/>
        </w:rPr>
        <w:t>на реализацию проекта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0A78AC" w:rsidRPr="002761CB" w:rsidRDefault="00B72623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</w:t>
      </w:r>
      <w:r w:rsidR="00845252" w:rsidRPr="002761CB">
        <w:rPr>
          <w:rFonts w:ascii="Times New Roman" w:hAnsi="Times New Roman"/>
          <w:sz w:val="28"/>
          <w:szCs w:val="28"/>
          <w:lang w:val="ru-RU"/>
        </w:rPr>
        <w:t>4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1C4CB8" w:rsidRPr="002761CB">
        <w:rPr>
          <w:rFonts w:ascii="Times New Roman" w:hAnsi="Times New Roman"/>
          <w:sz w:val="28"/>
          <w:szCs w:val="28"/>
        </w:rPr>
        <w:t> 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>Решение Экспертного совета оформляется протоколом, подписывае</w:t>
      </w:r>
      <w:r w:rsidR="0038440E">
        <w:rPr>
          <w:rFonts w:ascii="Times New Roman" w:hAnsi="Times New Roman"/>
          <w:sz w:val="28"/>
          <w:szCs w:val="28"/>
          <w:lang w:val="ru-RU"/>
        </w:rPr>
        <w:t>мым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 xml:space="preserve"> всеми членами совета, председателем и секретарем, который хранится у Исполнителя Конкурса.</w:t>
      </w:r>
    </w:p>
    <w:p w:rsidR="00FA263E" w:rsidRPr="002761CB" w:rsidRDefault="00FA263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 xml:space="preserve">Протокол направляется в адрес Департамента в трехдневный срок со дня принятия </w:t>
      </w:r>
      <w:r w:rsidR="0038440E" w:rsidRPr="002761CB">
        <w:rPr>
          <w:rFonts w:ascii="Times New Roman" w:hAnsi="Times New Roman"/>
          <w:sz w:val="28"/>
          <w:szCs w:val="28"/>
          <w:lang w:val="ru-RU"/>
        </w:rPr>
        <w:t xml:space="preserve">Экспертным советом </w:t>
      </w:r>
      <w:r w:rsidRPr="002761CB">
        <w:rPr>
          <w:rFonts w:ascii="Times New Roman" w:hAnsi="Times New Roman"/>
          <w:sz w:val="28"/>
          <w:szCs w:val="28"/>
          <w:lang w:val="ru-RU"/>
        </w:rPr>
        <w:t>решения.</w:t>
      </w:r>
    </w:p>
    <w:p w:rsidR="0045417A" w:rsidRPr="002761CB" w:rsidRDefault="0045417A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 xml:space="preserve">В решении Экспертного совета определяется </w:t>
      </w:r>
      <w:r w:rsidR="00467974" w:rsidRPr="002761CB">
        <w:rPr>
          <w:rFonts w:ascii="Times New Roman" w:hAnsi="Times New Roman"/>
          <w:sz w:val="28"/>
          <w:szCs w:val="28"/>
          <w:lang w:val="ru-RU"/>
        </w:rPr>
        <w:t>размер средств на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реализацию проекта.</w:t>
      </w:r>
    </w:p>
    <w:p w:rsidR="00E626D2" w:rsidRPr="002761CB" w:rsidRDefault="00047D84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25. </w:t>
      </w:r>
      <w:r w:rsidR="00E626D2" w:rsidRPr="002761CB">
        <w:rPr>
          <w:rFonts w:ascii="Times New Roman" w:hAnsi="Times New Roman"/>
          <w:sz w:val="28"/>
          <w:szCs w:val="28"/>
          <w:lang w:val="ru-RU"/>
        </w:rPr>
        <w:t xml:space="preserve">Протокол заседания Экспертного совета в срок не позднее трех дней </w:t>
      </w:r>
      <w:r w:rsidR="00AE2044" w:rsidRPr="002761CB">
        <w:rPr>
          <w:rFonts w:ascii="Times New Roman" w:hAnsi="Times New Roman"/>
          <w:sz w:val="28"/>
          <w:szCs w:val="28"/>
          <w:lang w:val="ru-RU"/>
        </w:rPr>
        <w:t>размещается в сети Интернет по адресу:</w:t>
      </w:r>
      <w:r w:rsidR="00AE2044" w:rsidRPr="002761C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AE2044" w:rsidRPr="002761CB">
        <w:rPr>
          <w:rFonts w:ascii="Times New Roman" w:hAnsi="Times New Roman"/>
          <w:b/>
          <w:sz w:val="28"/>
          <w:szCs w:val="28"/>
        </w:rPr>
        <w:t>www</w:t>
      </w:r>
      <w:r w:rsidR="00AE2044" w:rsidRPr="002761CB">
        <w:rPr>
          <w:rFonts w:ascii="Times New Roman" w:hAnsi="Times New Roman"/>
          <w:b/>
          <w:sz w:val="28"/>
          <w:szCs w:val="28"/>
          <w:lang w:val="ru-RU"/>
        </w:rPr>
        <w:t>.</w:t>
      </w:r>
      <w:r w:rsidR="00AE2044" w:rsidRPr="002761CB">
        <w:rPr>
          <w:rFonts w:ascii="Times New Roman" w:hAnsi="Times New Roman"/>
          <w:b/>
          <w:sz w:val="28"/>
          <w:szCs w:val="28"/>
        </w:rPr>
        <w:t>molod</w:t>
      </w:r>
      <w:r w:rsidR="00AE2044" w:rsidRPr="002761CB">
        <w:rPr>
          <w:rFonts w:ascii="Times New Roman" w:hAnsi="Times New Roman"/>
          <w:b/>
          <w:sz w:val="28"/>
          <w:szCs w:val="28"/>
          <w:lang w:val="ru-RU"/>
        </w:rPr>
        <w:t>83.</w:t>
      </w:r>
      <w:r w:rsidR="00AE2044" w:rsidRPr="002761CB">
        <w:rPr>
          <w:rFonts w:ascii="Times New Roman" w:hAnsi="Times New Roman"/>
          <w:b/>
          <w:sz w:val="28"/>
          <w:szCs w:val="28"/>
        </w:rPr>
        <w:t>ru</w:t>
      </w:r>
      <w:r w:rsidR="00AE2044" w:rsidRPr="002761CB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1C4CB8" w:rsidRPr="002761CB" w:rsidRDefault="00B72623" w:rsidP="008E410E">
      <w:pPr>
        <w:tabs>
          <w:tab w:val="left" w:pos="1134"/>
          <w:tab w:val="left" w:pos="1701"/>
        </w:tabs>
        <w:ind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>2</w:t>
      </w:r>
      <w:r w:rsidR="00047D84" w:rsidRPr="002761CB">
        <w:rPr>
          <w:sz w:val="28"/>
          <w:szCs w:val="28"/>
        </w:rPr>
        <w:t>6</w:t>
      </w:r>
      <w:r w:rsidR="001C4CB8" w:rsidRPr="002761CB">
        <w:rPr>
          <w:sz w:val="28"/>
          <w:szCs w:val="28"/>
        </w:rPr>
        <w:t>. </w:t>
      </w:r>
      <w:r w:rsidR="00FA263E" w:rsidRPr="002761CB">
        <w:rPr>
          <w:sz w:val="28"/>
          <w:szCs w:val="28"/>
        </w:rPr>
        <w:t xml:space="preserve">На основании решения Экспертного совета </w:t>
      </w:r>
      <w:r w:rsidR="001C4CB8" w:rsidRPr="002761CB">
        <w:rPr>
          <w:sz w:val="28"/>
          <w:szCs w:val="28"/>
        </w:rPr>
        <w:t>Д</w:t>
      </w:r>
      <w:r w:rsidR="00FA263E" w:rsidRPr="002761CB">
        <w:rPr>
          <w:sz w:val="28"/>
          <w:szCs w:val="28"/>
        </w:rPr>
        <w:t>епартаментом</w:t>
      </w:r>
      <w:r w:rsidR="003D141F" w:rsidRPr="002761CB">
        <w:rPr>
          <w:sz w:val="28"/>
          <w:szCs w:val="28"/>
        </w:rPr>
        <w:t xml:space="preserve"> издается распорядительный акт</w:t>
      </w:r>
      <w:r w:rsidR="001C4CB8" w:rsidRPr="002761CB">
        <w:rPr>
          <w:sz w:val="28"/>
          <w:szCs w:val="28"/>
        </w:rPr>
        <w:t xml:space="preserve"> </w:t>
      </w:r>
      <w:r w:rsidR="003D141F" w:rsidRPr="002761CB">
        <w:rPr>
          <w:sz w:val="28"/>
          <w:szCs w:val="28"/>
        </w:rPr>
        <w:t>о признании победителей Конкурса</w:t>
      </w:r>
      <w:r w:rsidR="001C4CB8" w:rsidRPr="002761CB">
        <w:rPr>
          <w:sz w:val="28"/>
          <w:szCs w:val="28"/>
        </w:rPr>
        <w:t>.</w:t>
      </w:r>
    </w:p>
    <w:p w:rsidR="001C4CB8" w:rsidRPr="002761CB" w:rsidRDefault="003D141F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</w:t>
      </w:r>
      <w:r w:rsidR="00047D84" w:rsidRPr="002761CB">
        <w:rPr>
          <w:rFonts w:ascii="Times New Roman" w:hAnsi="Times New Roman"/>
          <w:sz w:val="28"/>
          <w:szCs w:val="28"/>
          <w:lang w:val="ru-RU"/>
        </w:rPr>
        <w:t>7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1C4CB8" w:rsidRPr="002761CB">
        <w:rPr>
          <w:rFonts w:ascii="Times New Roman" w:hAnsi="Times New Roman"/>
          <w:sz w:val="28"/>
          <w:szCs w:val="28"/>
        </w:rPr>
        <w:t> </w:t>
      </w:r>
      <w:r w:rsidRPr="002761CB">
        <w:rPr>
          <w:rFonts w:ascii="Times New Roman" w:hAnsi="Times New Roman"/>
          <w:sz w:val="28"/>
          <w:szCs w:val="28"/>
          <w:lang w:val="ru-RU"/>
        </w:rPr>
        <w:t>На основании расп</w:t>
      </w:r>
      <w:r w:rsidR="00276F99" w:rsidRPr="002761CB">
        <w:rPr>
          <w:rFonts w:ascii="Times New Roman" w:hAnsi="Times New Roman"/>
          <w:sz w:val="28"/>
          <w:szCs w:val="28"/>
          <w:lang w:val="ru-RU"/>
        </w:rPr>
        <w:t>орядительного акта Департамента Исполнитель заключает с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61CB">
        <w:rPr>
          <w:rFonts w:ascii="Times New Roman" w:hAnsi="Times New Roman"/>
          <w:sz w:val="28"/>
          <w:szCs w:val="28"/>
          <w:lang w:val="ru-RU"/>
        </w:rPr>
        <w:t>победител</w:t>
      </w:r>
      <w:r w:rsidR="009D018C" w:rsidRPr="002761CB">
        <w:rPr>
          <w:rFonts w:ascii="Times New Roman" w:hAnsi="Times New Roman"/>
          <w:sz w:val="28"/>
          <w:szCs w:val="28"/>
          <w:lang w:val="ru-RU"/>
        </w:rPr>
        <w:t>ем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Конкурса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 xml:space="preserve"> договор (далее – Договор), в рамках которого </w:t>
      </w:r>
      <w:r w:rsidR="009D018C" w:rsidRPr="002761CB">
        <w:rPr>
          <w:rFonts w:ascii="Times New Roman" w:hAnsi="Times New Roman"/>
          <w:sz w:val="28"/>
          <w:szCs w:val="28"/>
          <w:lang w:val="ru-RU"/>
        </w:rPr>
        <w:t>Победитель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D018C" w:rsidRPr="002761CB">
        <w:rPr>
          <w:rFonts w:ascii="Times New Roman" w:hAnsi="Times New Roman"/>
          <w:sz w:val="28"/>
          <w:szCs w:val="28"/>
          <w:lang w:val="ru-RU"/>
        </w:rPr>
        <w:t>получае</w:t>
      </w:r>
      <w:r w:rsidR="001C4CB8" w:rsidRPr="002761CB">
        <w:rPr>
          <w:rFonts w:ascii="Times New Roman" w:hAnsi="Times New Roman"/>
          <w:sz w:val="28"/>
          <w:szCs w:val="28"/>
          <w:lang w:val="ru-RU"/>
        </w:rPr>
        <w:t>т денежные средства на реализацию проекта на условиях и в срок, установленных договором.</w:t>
      </w:r>
    </w:p>
    <w:p w:rsidR="001C4CB8" w:rsidRPr="002761CB" w:rsidRDefault="001C4CB8" w:rsidP="008E410E">
      <w:pPr>
        <w:pStyle w:val="aa"/>
        <w:tabs>
          <w:tab w:val="left" w:pos="993"/>
        </w:tabs>
        <w:ind w:left="0" w:firstLine="709"/>
        <w:jc w:val="both"/>
        <w:rPr>
          <w:sz w:val="28"/>
          <w:szCs w:val="28"/>
        </w:rPr>
      </w:pPr>
    </w:p>
    <w:p w:rsidR="00E83A30" w:rsidRDefault="00E83A30" w:rsidP="008E410E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3A30" w:rsidRPr="00E83A30" w:rsidRDefault="00E83A30" w:rsidP="008E410E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  <w:r w:rsidRPr="00E83A30">
        <w:rPr>
          <w:rFonts w:ascii="Times New Roman" w:hAnsi="Times New Roman"/>
          <w:sz w:val="28"/>
          <w:szCs w:val="28"/>
          <w:lang w:val="ru-RU"/>
        </w:rPr>
        <w:lastRenderedPageBreak/>
        <w:t xml:space="preserve">Раздел </w:t>
      </w:r>
      <w:r w:rsidR="005C3C3D" w:rsidRPr="00E83A30">
        <w:rPr>
          <w:rFonts w:ascii="Times New Roman" w:hAnsi="Times New Roman"/>
          <w:sz w:val="28"/>
          <w:szCs w:val="28"/>
          <w:lang w:val="ru-RU"/>
        </w:rPr>
        <w:t>V</w:t>
      </w:r>
    </w:p>
    <w:p w:rsidR="00C01B05" w:rsidRPr="002761CB" w:rsidRDefault="00036AE9" w:rsidP="008E410E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Реализация проекта</w:t>
      </w:r>
    </w:p>
    <w:p w:rsidR="00C01B05" w:rsidRPr="002761CB" w:rsidRDefault="00C01B05" w:rsidP="008E410E">
      <w:pPr>
        <w:pStyle w:val="a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01B05" w:rsidRPr="002761CB" w:rsidRDefault="00845252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</w:t>
      </w:r>
      <w:r w:rsidR="00712AF3" w:rsidRPr="002761CB">
        <w:rPr>
          <w:rFonts w:ascii="Times New Roman" w:hAnsi="Times New Roman"/>
          <w:sz w:val="28"/>
          <w:szCs w:val="28"/>
          <w:lang w:val="ru-RU"/>
        </w:rPr>
        <w:t>8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036AE9">
        <w:rPr>
          <w:rFonts w:ascii="Times New Roman" w:hAnsi="Times New Roman"/>
          <w:sz w:val="28"/>
          <w:szCs w:val="28"/>
          <w:lang w:val="ru-RU"/>
        </w:rPr>
        <w:t> </w:t>
      </w:r>
      <w:r w:rsidR="00C70724" w:rsidRPr="002761CB">
        <w:rPr>
          <w:rFonts w:ascii="Times New Roman" w:hAnsi="Times New Roman"/>
          <w:sz w:val="28"/>
          <w:szCs w:val="28"/>
          <w:lang w:val="ru-RU"/>
        </w:rPr>
        <w:t>Получатель должен использовать полученные с</w:t>
      </w:r>
      <w:r w:rsidR="00E457D4" w:rsidRPr="002761CB">
        <w:rPr>
          <w:rFonts w:ascii="Times New Roman" w:hAnsi="Times New Roman"/>
          <w:sz w:val="28"/>
          <w:szCs w:val="28"/>
          <w:lang w:val="ru-RU"/>
        </w:rPr>
        <w:t>редств</w:t>
      </w:r>
      <w:r w:rsidR="00C40A90">
        <w:rPr>
          <w:rFonts w:ascii="Times New Roman" w:hAnsi="Times New Roman"/>
          <w:sz w:val="28"/>
          <w:szCs w:val="28"/>
          <w:lang w:val="ru-RU"/>
        </w:rPr>
        <w:t>а</w:t>
      </w:r>
      <w:r w:rsidR="00E457D4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в сроки, предусмотренные Договором</w:t>
      </w:r>
      <w:r w:rsidR="00B1102A" w:rsidRPr="002761CB">
        <w:rPr>
          <w:rFonts w:ascii="Times New Roman" w:hAnsi="Times New Roman"/>
          <w:sz w:val="28"/>
          <w:szCs w:val="28"/>
          <w:lang w:val="ru-RU"/>
        </w:rPr>
        <w:t xml:space="preserve"> согласно срокам</w:t>
      </w:r>
      <w:r w:rsidR="00C40A90">
        <w:rPr>
          <w:rFonts w:ascii="Times New Roman" w:hAnsi="Times New Roman"/>
          <w:sz w:val="28"/>
          <w:szCs w:val="28"/>
          <w:lang w:val="ru-RU"/>
        </w:rPr>
        <w:t>,</w:t>
      </w:r>
      <w:r w:rsidR="00B1102A" w:rsidRPr="002761CB">
        <w:rPr>
          <w:rFonts w:ascii="Times New Roman" w:hAnsi="Times New Roman"/>
          <w:sz w:val="28"/>
          <w:szCs w:val="28"/>
          <w:lang w:val="ru-RU"/>
        </w:rPr>
        <w:t xml:space="preserve"> заявленным </w:t>
      </w:r>
      <w:r w:rsidR="00DC6508" w:rsidRPr="002761C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B1102A" w:rsidRPr="002761CB">
        <w:rPr>
          <w:rFonts w:ascii="Times New Roman" w:hAnsi="Times New Roman"/>
          <w:sz w:val="28"/>
          <w:szCs w:val="28"/>
          <w:lang w:val="ru-RU"/>
        </w:rPr>
        <w:t>проект</w:t>
      </w:r>
      <w:r w:rsidR="00DC6508" w:rsidRPr="002761CB">
        <w:rPr>
          <w:rFonts w:ascii="Times New Roman" w:hAnsi="Times New Roman"/>
          <w:sz w:val="28"/>
          <w:szCs w:val="28"/>
          <w:lang w:val="ru-RU"/>
        </w:rPr>
        <w:t>е</w:t>
      </w:r>
      <w:r w:rsidR="0049733E" w:rsidRPr="002761CB">
        <w:rPr>
          <w:rFonts w:ascii="Times New Roman" w:hAnsi="Times New Roman"/>
          <w:sz w:val="28"/>
          <w:szCs w:val="28"/>
          <w:lang w:val="ru-RU"/>
        </w:rPr>
        <w:t>. Сроки реализации проекта устанавливаются с</w:t>
      </w:r>
      <w:r w:rsidR="00A61036" w:rsidRPr="002761CB">
        <w:rPr>
          <w:rFonts w:ascii="Times New Roman" w:hAnsi="Times New Roman"/>
          <w:sz w:val="28"/>
          <w:szCs w:val="28"/>
          <w:lang w:val="ru-RU"/>
        </w:rPr>
        <w:t xml:space="preserve"> учетом сроков указанных в </w:t>
      </w:r>
      <w:r w:rsidR="00E83A30">
        <w:rPr>
          <w:rFonts w:ascii="Times New Roman" w:hAnsi="Times New Roman"/>
          <w:sz w:val="28"/>
          <w:szCs w:val="28"/>
          <w:lang w:val="ru-RU"/>
        </w:rPr>
        <w:t>абзаце четвертом</w:t>
      </w:r>
      <w:r w:rsidR="00A61036" w:rsidRPr="002761CB">
        <w:rPr>
          <w:rFonts w:ascii="Times New Roman" w:hAnsi="Times New Roman"/>
          <w:sz w:val="28"/>
          <w:szCs w:val="28"/>
          <w:lang w:val="ru-RU"/>
        </w:rPr>
        <w:t xml:space="preserve"> пункта 10 настоящего Положения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C01B05" w:rsidRPr="002761CB" w:rsidRDefault="00845252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29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036AE9">
        <w:rPr>
          <w:rFonts w:ascii="Times New Roman" w:hAnsi="Times New Roman"/>
          <w:sz w:val="28"/>
          <w:szCs w:val="28"/>
          <w:lang w:val="ru-RU"/>
        </w:rPr>
        <w:t> 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Получател</w:t>
      </w:r>
      <w:r w:rsidR="00CD02A6" w:rsidRPr="002761CB">
        <w:rPr>
          <w:rFonts w:ascii="Times New Roman" w:hAnsi="Times New Roman"/>
          <w:sz w:val="28"/>
          <w:szCs w:val="28"/>
          <w:lang w:val="ru-RU"/>
        </w:rPr>
        <w:t>ь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02A6" w:rsidRPr="002761CB">
        <w:rPr>
          <w:rFonts w:ascii="Times New Roman" w:hAnsi="Times New Roman"/>
          <w:sz w:val="28"/>
          <w:szCs w:val="28"/>
          <w:lang w:val="ru-RU"/>
        </w:rPr>
        <w:t>представляе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т </w:t>
      </w:r>
      <w:r w:rsidR="007625E5" w:rsidRPr="002761CB">
        <w:rPr>
          <w:rFonts w:ascii="Times New Roman" w:hAnsi="Times New Roman"/>
          <w:sz w:val="28"/>
          <w:szCs w:val="28"/>
          <w:lang w:val="ru-RU"/>
        </w:rPr>
        <w:t>Исполнителю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отчеты об использовании </w:t>
      </w:r>
      <w:r w:rsidR="00CD02A6" w:rsidRPr="002761CB">
        <w:rPr>
          <w:rFonts w:ascii="Times New Roman" w:hAnsi="Times New Roman"/>
          <w:sz w:val="28"/>
          <w:szCs w:val="28"/>
          <w:lang w:val="ru-RU"/>
        </w:rPr>
        <w:t xml:space="preserve">средств 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по форме и в сроки, установленные Договором.</w:t>
      </w:r>
    </w:p>
    <w:p w:rsidR="00C01B05" w:rsidRPr="002761CB" w:rsidRDefault="00845252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30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036AE9">
        <w:rPr>
          <w:rFonts w:ascii="Times New Roman" w:hAnsi="Times New Roman"/>
          <w:sz w:val="28"/>
          <w:szCs w:val="28"/>
          <w:lang w:val="ru-RU"/>
        </w:rPr>
        <w:t> 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Информация об осуществлении </w:t>
      </w:r>
      <w:r w:rsidR="00712AF3" w:rsidRPr="002761CB">
        <w:rPr>
          <w:rFonts w:ascii="Times New Roman" w:hAnsi="Times New Roman"/>
          <w:sz w:val="28"/>
          <w:szCs w:val="28"/>
          <w:lang w:val="ru-RU"/>
        </w:rPr>
        <w:t>Получателем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мероприятий (деятельности), включая соответствующие отчеты (с обезличиванием персональных данных), размещается </w:t>
      </w:r>
      <w:r w:rsidR="003125A8" w:rsidRPr="003125A8">
        <w:rPr>
          <w:rFonts w:ascii="Times New Roman" w:hAnsi="Times New Roman"/>
          <w:sz w:val="28"/>
          <w:szCs w:val="28"/>
          <w:lang w:val="ru-RU"/>
        </w:rPr>
        <w:t>в сети Интернет по адресу</w:t>
      </w:r>
      <w:r w:rsidR="003125A8">
        <w:rPr>
          <w:rFonts w:ascii="Times New Roman" w:hAnsi="Times New Roman"/>
          <w:sz w:val="28"/>
          <w:szCs w:val="28"/>
          <w:lang w:val="ru-RU"/>
        </w:rPr>
        <w:t>: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1B05" w:rsidRPr="002761CB">
        <w:rPr>
          <w:rFonts w:ascii="Times New Roman" w:hAnsi="Times New Roman"/>
          <w:b/>
          <w:sz w:val="28"/>
          <w:szCs w:val="28"/>
        </w:rPr>
        <w:t>www</w:t>
      </w:r>
      <w:r w:rsidR="00C01B05" w:rsidRPr="002761CB">
        <w:rPr>
          <w:rFonts w:ascii="Times New Roman" w:hAnsi="Times New Roman"/>
          <w:b/>
          <w:sz w:val="28"/>
          <w:szCs w:val="28"/>
          <w:lang w:val="ru-RU"/>
        </w:rPr>
        <w:t>.</w:t>
      </w:r>
      <w:r w:rsidR="00C01B05" w:rsidRPr="002761CB">
        <w:rPr>
          <w:rFonts w:ascii="Times New Roman" w:hAnsi="Times New Roman"/>
          <w:b/>
          <w:sz w:val="28"/>
          <w:szCs w:val="28"/>
        </w:rPr>
        <w:t>molod</w:t>
      </w:r>
      <w:r w:rsidR="00C01B05" w:rsidRPr="002761CB">
        <w:rPr>
          <w:rFonts w:ascii="Times New Roman" w:hAnsi="Times New Roman"/>
          <w:b/>
          <w:sz w:val="28"/>
          <w:szCs w:val="28"/>
          <w:lang w:val="ru-RU"/>
        </w:rPr>
        <w:t>83.</w:t>
      </w:r>
      <w:r w:rsidR="00C01B05" w:rsidRPr="002761CB">
        <w:rPr>
          <w:rFonts w:ascii="Times New Roman" w:hAnsi="Times New Roman"/>
          <w:b/>
          <w:sz w:val="28"/>
          <w:szCs w:val="28"/>
        </w:rPr>
        <w:t>ru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, а также может размещаться на других сайтах в информационно-телекоммуникационной сети «Интернет» и в средствах массовой информации не позднее трех рабочих дней с момента реализации проекта.</w:t>
      </w:r>
    </w:p>
    <w:p w:rsidR="00C01B05" w:rsidRPr="002761CB" w:rsidRDefault="00845252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3</w:t>
      </w:r>
      <w:r w:rsidR="00E83A30">
        <w:rPr>
          <w:rFonts w:ascii="Times New Roman" w:hAnsi="Times New Roman"/>
          <w:sz w:val="28"/>
          <w:szCs w:val="28"/>
          <w:lang w:val="ru-RU"/>
        </w:rPr>
        <w:t>1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036AE9">
        <w:rPr>
          <w:rFonts w:ascii="Times New Roman" w:hAnsi="Times New Roman"/>
          <w:sz w:val="28"/>
          <w:szCs w:val="28"/>
          <w:lang w:val="ru-RU"/>
        </w:rPr>
        <w:t> 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Получатель обязан вернуть </w:t>
      </w:r>
      <w:r w:rsidR="00712AF3" w:rsidRPr="002761CB">
        <w:rPr>
          <w:rFonts w:ascii="Times New Roman" w:hAnsi="Times New Roman"/>
          <w:sz w:val="28"/>
          <w:szCs w:val="28"/>
          <w:lang w:val="ru-RU"/>
        </w:rPr>
        <w:t xml:space="preserve">полученные 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средства в следующих случаях:</w:t>
      </w:r>
    </w:p>
    <w:p w:rsidR="008B004A" w:rsidRPr="002761CB" w:rsidRDefault="008B004A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1) 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проект,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на реализацию которого получены средства,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не реализован</w:t>
      </w:r>
      <w:r w:rsidRPr="002761CB">
        <w:rPr>
          <w:rFonts w:ascii="Times New Roman" w:hAnsi="Times New Roman"/>
          <w:sz w:val="28"/>
          <w:szCs w:val="28"/>
          <w:lang w:val="ru-RU"/>
        </w:rPr>
        <w:t>;</w:t>
      </w:r>
    </w:p>
    <w:p w:rsidR="009D09DD" w:rsidRPr="002761CB" w:rsidRDefault="008B004A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2) средства использованы Получателем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не по целевому назначению</w:t>
      </w:r>
      <w:r w:rsidR="009D09DD" w:rsidRPr="002761CB">
        <w:rPr>
          <w:rFonts w:ascii="Times New Roman" w:hAnsi="Times New Roman"/>
          <w:sz w:val="28"/>
          <w:szCs w:val="28"/>
          <w:lang w:val="ru-RU"/>
        </w:rPr>
        <w:t>;</w:t>
      </w:r>
    </w:p>
    <w:p w:rsidR="00C01B05" w:rsidRPr="002761CB" w:rsidRDefault="009D09DD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 xml:space="preserve">3) средства 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не использован</w:t>
      </w:r>
      <w:r w:rsidRPr="002761CB">
        <w:rPr>
          <w:rFonts w:ascii="Times New Roman" w:hAnsi="Times New Roman"/>
          <w:sz w:val="28"/>
          <w:szCs w:val="28"/>
          <w:lang w:val="ru-RU"/>
        </w:rPr>
        <w:t>ы Получателем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в сроки, предусмотренные Договором</w:t>
      </w:r>
      <w:r w:rsidR="00B34991" w:rsidRPr="002761CB">
        <w:rPr>
          <w:rFonts w:ascii="Times New Roman" w:hAnsi="Times New Roman"/>
          <w:sz w:val="28"/>
          <w:szCs w:val="28"/>
          <w:lang w:val="ru-RU"/>
        </w:rPr>
        <w:t>;</w:t>
      </w:r>
    </w:p>
    <w:p w:rsidR="00C01B05" w:rsidRPr="002761CB" w:rsidRDefault="00CC07E6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4) 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не</w:t>
      </w:r>
      <w:r w:rsidR="006D2B11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представлени</w:t>
      </w:r>
      <w:r w:rsidR="00C40A90">
        <w:rPr>
          <w:rFonts w:ascii="Times New Roman" w:hAnsi="Times New Roman"/>
          <w:sz w:val="28"/>
          <w:szCs w:val="28"/>
          <w:lang w:val="ru-RU"/>
        </w:rPr>
        <w:t>я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761CB" w:rsidRPr="002761CB">
        <w:rPr>
          <w:rFonts w:ascii="Times New Roman" w:hAnsi="Times New Roman"/>
          <w:sz w:val="28"/>
          <w:szCs w:val="28"/>
          <w:lang w:val="ru-RU"/>
        </w:rPr>
        <w:t>П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олучателем отчетов по использованию </w:t>
      </w:r>
      <w:r w:rsidRPr="002761CB">
        <w:rPr>
          <w:rFonts w:ascii="Times New Roman" w:hAnsi="Times New Roman"/>
          <w:sz w:val="28"/>
          <w:szCs w:val="28"/>
          <w:lang w:val="ru-RU"/>
        </w:rPr>
        <w:t>полученных средств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34991" w:rsidRPr="002761CB">
        <w:rPr>
          <w:rFonts w:ascii="Times New Roman" w:hAnsi="Times New Roman"/>
          <w:sz w:val="28"/>
          <w:szCs w:val="28"/>
          <w:lang w:val="ru-RU"/>
        </w:rPr>
        <w:t>в установленные договором сроки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B34991" w:rsidRPr="002761CB" w:rsidRDefault="007D03BB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Средства должны быть возращены на лицевой счет Исп</w:t>
      </w:r>
      <w:r w:rsidR="00B677A1" w:rsidRPr="002761CB">
        <w:rPr>
          <w:rFonts w:ascii="Times New Roman" w:hAnsi="Times New Roman"/>
          <w:sz w:val="28"/>
          <w:szCs w:val="28"/>
          <w:lang w:val="ru-RU"/>
        </w:rPr>
        <w:t xml:space="preserve">олнителя </w:t>
      </w:r>
      <w:r w:rsidR="00B34991" w:rsidRPr="002761CB">
        <w:rPr>
          <w:rFonts w:ascii="Times New Roman" w:hAnsi="Times New Roman"/>
          <w:sz w:val="28"/>
          <w:szCs w:val="28"/>
          <w:lang w:val="ru-RU"/>
        </w:rPr>
        <w:t>в течение 10 (десяти) календарных дней с даты, окончания реализации проекта, указанной в Договоре</w:t>
      </w:r>
      <w:r w:rsidR="00B677A1" w:rsidRPr="002761CB">
        <w:rPr>
          <w:rFonts w:ascii="Times New Roman" w:hAnsi="Times New Roman"/>
          <w:sz w:val="28"/>
          <w:szCs w:val="28"/>
          <w:lang w:val="ru-RU"/>
        </w:rPr>
        <w:t>.</w:t>
      </w:r>
    </w:p>
    <w:p w:rsidR="00B677A1" w:rsidRPr="002761CB" w:rsidRDefault="00B677A1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3</w:t>
      </w:r>
      <w:r w:rsidR="00E83A30">
        <w:rPr>
          <w:rFonts w:ascii="Times New Roman" w:hAnsi="Times New Roman"/>
          <w:sz w:val="28"/>
          <w:szCs w:val="28"/>
          <w:lang w:val="ru-RU"/>
        </w:rPr>
        <w:t>2</w:t>
      </w:r>
      <w:r w:rsidRPr="002761CB">
        <w:rPr>
          <w:rFonts w:ascii="Times New Roman" w:hAnsi="Times New Roman"/>
          <w:sz w:val="28"/>
          <w:szCs w:val="28"/>
          <w:lang w:val="ru-RU"/>
        </w:rPr>
        <w:t>. В случае экономии (неполного освоения) полученных средств, Получатель обязан возвратить неиспользованные средства на лицевой счет Исполнителя в течение 10 (десяти) календарных дней с даты окончания реализации проекта, указанной в Договоре.</w:t>
      </w:r>
    </w:p>
    <w:p w:rsidR="00C01B05" w:rsidRPr="002761CB" w:rsidRDefault="00845252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761CB">
        <w:rPr>
          <w:rFonts w:ascii="Times New Roman" w:hAnsi="Times New Roman"/>
          <w:sz w:val="28"/>
          <w:szCs w:val="28"/>
          <w:lang w:val="ru-RU"/>
        </w:rPr>
        <w:t>3</w:t>
      </w:r>
      <w:r w:rsidR="00E83A30">
        <w:rPr>
          <w:rFonts w:ascii="Times New Roman" w:hAnsi="Times New Roman"/>
          <w:sz w:val="28"/>
          <w:szCs w:val="28"/>
          <w:lang w:val="ru-RU"/>
        </w:rPr>
        <w:t>3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.</w:t>
      </w:r>
      <w:r w:rsidR="00036AE9">
        <w:rPr>
          <w:rFonts w:ascii="Times New Roman" w:hAnsi="Times New Roman"/>
          <w:sz w:val="28"/>
          <w:szCs w:val="28"/>
          <w:lang w:val="ru-RU"/>
        </w:rPr>
        <w:t> 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В случае неисполнения </w:t>
      </w:r>
      <w:r w:rsidR="006D2B11" w:rsidRPr="002761CB">
        <w:rPr>
          <w:rFonts w:ascii="Times New Roman" w:hAnsi="Times New Roman"/>
          <w:sz w:val="28"/>
          <w:szCs w:val="28"/>
          <w:lang w:val="ru-RU"/>
        </w:rPr>
        <w:t>П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олучателем обязательств, предусмотренных пункт</w:t>
      </w:r>
      <w:r w:rsidR="006D2B11" w:rsidRPr="002761CB">
        <w:rPr>
          <w:rFonts w:ascii="Times New Roman" w:hAnsi="Times New Roman"/>
          <w:sz w:val="28"/>
          <w:szCs w:val="28"/>
          <w:lang w:val="ru-RU"/>
        </w:rPr>
        <w:t>а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>м</w:t>
      </w:r>
      <w:r w:rsidR="006D2B11" w:rsidRPr="002761CB">
        <w:rPr>
          <w:rFonts w:ascii="Times New Roman" w:hAnsi="Times New Roman"/>
          <w:sz w:val="28"/>
          <w:szCs w:val="28"/>
          <w:lang w:val="ru-RU"/>
        </w:rPr>
        <w:t>и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D2B11" w:rsidRPr="002761CB">
        <w:rPr>
          <w:rFonts w:ascii="Times New Roman" w:hAnsi="Times New Roman"/>
          <w:sz w:val="28"/>
          <w:szCs w:val="28"/>
          <w:lang w:val="ru-RU"/>
        </w:rPr>
        <w:t>31</w:t>
      </w:r>
      <w:r w:rsidR="00E83A30">
        <w:rPr>
          <w:rFonts w:ascii="Times New Roman" w:hAnsi="Times New Roman"/>
          <w:sz w:val="28"/>
          <w:szCs w:val="28"/>
          <w:lang w:val="ru-RU"/>
        </w:rPr>
        <w:t>, 32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настоящего Положения, взыскание неиспользованных или использованных не по целевому назначению средств</w:t>
      </w:r>
      <w:r w:rsidR="00D81F72">
        <w:rPr>
          <w:rFonts w:ascii="Times New Roman" w:hAnsi="Times New Roman"/>
          <w:sz w:val="28"/>
          <w:szCs w:val="28"/>
          <w:lang w:val="ru-RU"/>
        </w:rPr>
        <w:t>,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81F72">
        <w:rPr>
          <w:rFonts w:ascii="Times New Roman" w:hAnsi="Times New Roman"/>
          <w:sz w:val="28"/>
          <w:szCs w:val="28"/>
          <w:lang w:val="ru-RU"/>
        </w:rPr>
        <w:t>осуществляется</w:t>
      </w:r>
      <w:r w:rsidR="00C01B05" w:rsidRPr="002761CB">
        <w:rPr>
          <w:rFonts w:ascii="Times New Roman" w:hAnsi="Times New Roman"/>
          <w:sz w:val="28"/>
          <w:szCs w:val="28"/>
          <w:lang w:val="ru-RU"/>
        </w:rPr>
        <w:t xml:space="preserve"> в судебном порядке в соответствии с законодательством Российской Федерации.</w:t>
      </w: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E410E" w:rsidRPr="002761CB" w:rsidRDefault="008E410E" w:rsidP="008E410E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01B05" w:rsidRPr="002761CB" w:rsidRDefault="00C01B05" w:rsidP="008E410E">
      <w:pPr>
        <w:ind w:left="4962"/>
        <w:rPr>
          <w:sz w:val="26"/>
          <w:szCs w:val="26"/>
        </w:rPr>
      </w:pPr>
      <w:r w:rsidRPr="002761CB">
        <w:rPr>
          <w:sz w:val="26"/>
          <w:szCs w:val="26"/>
        </w:rPr>
        <w:lastRenderedPageBreak/>
        <w:t xml:space="preserve">Приложение </w:t>
      </w:r>
    </w:p>
    <w:p w:rsidR="00BF66D8" w:rsidRDefault="00C01B05" w:rsidP="00BF66D8">
      <w:pPr>
        <w:pStyle w:val="a8"/>
        <w:ind w:left="4962"/>
        <w:rPr>
          <w:rFonts w:ascii="Times New Roman" w:hAnsi="Times New Roman"/>
          <w:sz w:val="26"/>
          <w:szCs w:val="26"/>
          <w:lang w:val="ru-RU"/>
        </w:rPr>
      </w:pPr>
      <w:r w:rsidRPr="002761CB">
        <w:rPr>
          <w:rFonts w:ascii="Times New Roman" w:hAnsi="Times New Roman"/>
          <w:sz w:val="26"/>
          <w:szCs w:val="26"/>
          <w:lang w:val="ru-RU"/>
        </w:rPr>
        <w:t>к Положению</w:t>
      </w:r>
      <w:r w:rsidR="00CF3CCE" w:rsidRPr="002761CB">
        <w:rPr>
          <w:rFonts w:ascii="Times New Roman" w:hAnsi="Times New Roman"/>
          <w:sz w:val="26"/>
          <w:szCs w:val="26"/>
          <w:lang w:val="ru-RU"/>
        </w:rPr>
        <w:t xml:space="preserve"> на реализацию проектов (программ) в сфере патриотического воспитания </w:t>
      </w:r>
      <w:r w:rsidR="00E83A30">
        <w:rPr>
          <w:rFonts w:ascii="Times New Roman" w:hAnsi="Times New Roman"/>
          <w:sz w:val="26"/>
          <w:szCs w:val="26"/>
          <w:lang w:val="ru-RU"/>
        </w:rPr>
        <w:t xml:space="preserve">в </w:t>
      </w:r>
      <w:r w:rsidR="00CF3CCE" w:rsidRPr="002761CB">
        <w:rPr>
          <w:rFonts w:ascii="Times New Roman" w:hAnsi="Times New Roman"/>
          <w:sz w:val="26"/>
          <w:szCs w:val="26"/>
          <w:lang w:val="ru-RU"/>
        </w:rPr>
        <w:t>Ненецко</w:t>
      </w:r>
      <w:r w:rsidR="00E83A30">
        <w:rPr>
          <w:rFonts w:ascii="Times New Roman" w:hAnsi="Times New Roman"/>
          <w:sz w:val="26"/>
          <w:szCs w:val="26"/>
          <w:lang w:val="ru-RU"/>
        </w:rPr>
        <w:t>м</w:t>
      </w:r>
      <w:r w:rsidR="00CF3CCE" w:rsidRPr="002761CB">
        <w:rPr>
          <w:rFonts w:ascii="Times New Roman" w:hAnsi="Times New Roman"/>
          <w:sz w:val="26"/>
          <w:szCs w:val="26"/>
          <w:lang w:val="ru-RU"/>
        </w:rPr>
        <w:t xml:space="preserve"> автономно</w:t>
      </w:r>
      <w:r w:rsidR="00E83A30">
        <w:rPr>
          <w:rFonts w:ascii="Times New Roman" w:hAnsi="Times New Roman"/>
          <w:sz w:val="26"/>
          <w:szCs w:val="26"/>
          <w:lang w:val="ru-RU"/>
        </w:rPr>
        <w:t>м округе</w:t>
      </w:r>
    </w:p>
    <w:p w:rsidR="00BF66D8" w:rsidRDefault="00BF66D8" w:rsidP="00BF66D8">
      <w:pPr>
        <w:pStyle w:val="a8"/>
        <w:ind w:left="4962"/>
        <w:rPr>
          <w:rFonts w:ascii="Times New Roman" w:hAnsi="Times New Roman"/>
          <w:sz w:val="26"/>
          <w:szCs w:val="26"/>
          <w:lang w:val="ru-RU"/>
        </w:rPr>
      </w:pPr>
    </w:p>
    <w:p w:rsidR="00BF66D8" w:rsidRDefault="00BF66D8" w:rsidP="00BF66D8">
      <w:pPr>
        <w:pStyle w:val="a8"/>
        <w:ind w:left="4962"/>
        <w:rPr>
          <w:rFonts w:ascii="Times New Roman" w:hAnsi="Times New Roman"/>
          <w:sz w:val="26"/>
          <w:szCs w:val="26"/>
          <w:lang w:val="ru-RU"/>
        </w:rPr>
      </w:pPr>
    </w:p>
    <w:p w:rsidR="00BF66D8" w:rsidRDefault="00BF66D8" w:rsidP="00BF66D8">
      <w:pPr>
        <w:pStyle w:val="a8"/>
        <w:ind w:left="4962"/>
        <w:rPr>
          <w:rFonts w:ascii="Times New Roman" w:hAnsi="Times New Roman"/>
          <w:sz w:val="26"/>
          <w:szCs w:val="26"/>
          <w:lang w:val="ru-RU"/>
        </w:rPr>
      </w:pPr>
    </w:p>
    <w:p w:rsidR="00C01B05" w:rsidRPr="00E83A30" w:rsidRDefault="00C01B05" w:rsidP="00BF66D8">
      <w:pPr>
        <w:pStyle w:val="a8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E83A30">
        <w:rPr>
          <w:rFonts w:ascii="Times New Roman" w:hAnsi="Times New Roman"/>
          <w:b/>
          <w:sz w:val="26"/>
          <w:szCs w:val="26"/>
          <w:lang w:val="ru-RU"/>
        </w:rPr>
        <w:t>Оформление проекта</w:t>
      </w:r>
    </w:p>
    <w:p w:rsidR="00BF66D8" w:rsidRPr="002761CB" w:rsidRDefault="00BF66D8" w:rsidP="00BF66D8">
      <w:pPr>
        <w:pStyle w:val="a8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C01B05" w:rsidRPr="002761CB" w:rsidRDefault="00C01B05" w:rsidP="00216F1C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Название проекта</w:t>
      </w:r>
    </w:p>
    <w:p w:rsidR="00C01B05" w:rsidRPr="002761CB" w:rsidRDefault="00C01B05" w:rsidP="00036AE9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Ф.И.О. руководителя проекта</w:t>
      </w:r>
    </w:p>
    <w:p w:rsidR="00C01B05" w:rsidRPr="002761CB" w:rsidRDefault="00C01B05" w:rsidP="00036AE9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Контактные данные руководителя проекта</w:t>
      </w:r>
    </w:p>
    <w:p w:rsidR="00C01B05" w:rsidRPr="002761CB" w:rsidRDefault="00C01B05" w:rsidP="00036AE9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Актуальность проекта</w:t>
      </w:r>
    </w:p>
    <w:p w:rsidR="00C01B05" w:rsidRPr="002761CB" w:rsidRDefault="00C01B05" w:rsidP="00036AE9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Цели и задачи проекта</w:t>
      </w:r>
    </w:p>
    <w:p w:rsidR="00C01B05" w:rsidRPr="002761CB" w:rsidRDefault="00C01B05" w:rsidP="00036AE9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Участники проекта</w:t>
      </w:r>
    </w:p>
    <w:p w:rsidR="00C01B05" w:rsidRPr="002761CB" w:rsidRDefault="00C01B05" w:rsidP="00036AE9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2761CB">
        <w:rPr>
          <w:rFonts w:ascii="Times New Roman" w:hAnsi="Times New Roman"/>
          <w:sz w:val="26"/>
          <w:szCs w:val="26"/>
          <w:lang w:val="ru-RU"/>
        </w:rPr>
        <w:t>Описание деятельности в ходе проекта (этапы реализации проекта)</w:t>
      </w:r>
    </w:p>
    <w:p w:rsidR="00C01B05" w:rsidRPr="002761CB" w:rsidRDefault="00C01B05" w:rsidP="00036AE9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Ожидаемые результаты</w:t>
      </w:r>
    </w:p>
    <w:p w:rsidR="00C01B05" w:rsidRPr="002761CB" w:rsidRDefault="00C01B05" w:rsidP="00036AE9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Календарный план</w:t>
      </w:r>
    </w:p>
    <w:p w:rsidR="00C01B05" w:rsidRPr="002761CB" w:rsidRDefault="00C01B05" w:rsidP="00036AE9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Пример: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1417"/>
        <w:gridCol w:w="1418"/>
        <w:gridCol w:w="1417"/>
        <w:gridCol w:w="1418"/>
      </w:tblGrid>
      <w:tr w:rsidR="00C01B05" w:rsidRPr="00724A02" w:rsidTr="00BF66D8">
        <w:trPr>
          <w:trHeight w:val="318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E83A30" w:rsidRDefault="00C01B05" w:rsidP="008E410E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</w:rPr>
              <w:t>Вид деятельности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01B05" w:rsidRPr="00E83A30" w:rsidRDefault="00C01B05" w:rsidP="008E410E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</w:rPr>
              <w:t>Сроки реализации</w:t>
            </w:r>
          </w:p>
        </w:tc>
      </w:tr>
      <w:tr w:rsidR="00C01B05" w:rsidRPr="00724A02" w:rsidTr="00BF66D8">
        <w:trPr>
          <w:trHeight w:val="224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E83A30" w:rsidRDefault="00C01B05" w:rsidP="008E410E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E83A30" w:rsidRDefault="00C01B05" w:rsidP="008E410E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июль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E83A30" w:rsidRDefault="00C01B05" w:rsidP="008E410E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август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E83A30" w:rsidRDefault="00C01B05" w:rsidP="008E410E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сентябрь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E83A30" w:rsidRDefault="00C01B05" w:rsidP="008E410E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октябрь</w:t>
            </w:r>
          </w:p>
        </w:tc>
      </w:tr>
      <w:tr w:rsidR="00C01B05" w:rsidRPr="00724A02" w:rsidTr="00BF66D8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Закупка инвентаря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</w:tr>
      <w:tr w:rsidR="00C01B05" w:rsidRPr="00724A02" w:rsidTr="00BF66D8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Подготовка сценария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+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---</w:t>
            </w:r>
          </w:p>
        </w:tc>
      </w:tr>
      <w:tr w:rsidR="00C01B05" w:rsidRPr="00724A02" w:rsidTr="00BF66D8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и т.д.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8E410E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8E410E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8E410E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8E410E">
            <w:pPr>
              <w:pStyle w:val="a8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01B05" w:rsidRPr="002761CB" w:rsidRDefault="00C01B05" w:rsidP="0096417C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Смета расходов</w:t>
      </w:r>
    </w:p>
    <w:p w:rsidR="00C01B05" w:rsidRPr="002761CB" w:rsidRDefault="00C01B05" w:rsidP="008E410E">
      <w:pPr>
        <w:pStyle w:val="a8"/>
        <w:ind w:left="720"/>
        <w:jc w:val="both"/>
        <w:rPr>
          <w:rFonts w:ascii="Times New Roman" w:hAnsi="Times New Roman"/>
          <w:sz w:val="26"/>
          <w:szCs w:val="26"/>
        </w:rPr>
      </w:pPr>
      <w:r w:rsidRPr="002761CB">
        <w:rPr>
          <w:rFonts w:ascii="Times New Roman" w:hAnsi="Times New Roman"/>
          <w:sz w:val="26"/>
          <w:szCs w:val="26"/>
        </w:rPr>
        <w:t>Пример: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417"/>
        <w:gridCol w:w="1418"/>
        <w:gridCol w:w="1276"/>
        <w:gridCol w:w="1559"/>
      </w:tblGrid>
      <w:tr w:rsidR="00C01B05" w:rsidRPr="00724A02" w:rsidTr="00E83A30">
        <w:trPr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E83A30" w:rsidRDefault="00C01B05" w:rsidP="008E410E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E83A30" w:rsidRDefault="0096417C" w:rsidP="0096417C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</w:rPr>
              <w:t>Вид расходов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E83A30" w:rsidRDefault="0096417C" w:rsidP="0096417C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E83A30" w:rsidRDefault="0096417C" w:rsidP="0096417C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E83A30" w:rsidRDefault="0096417C" w:rsidP="0096417C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Цена за ед. изм.,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E83A30" w:rsidRDefault="00C01B05" w:rsidP="00E83A30">
            <w:pPr>
              <w:pStyle w:val="a8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E83A3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Стоимость всего на 201</w:t>
            </w:r>
            <w:r w:rsidR="00E83A3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7</w:t>
            </w:r>
            <w:r w:rsidRPr="00E83A30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 год, руб.</w:t>
            </w:r>
          </w:p>
        </w:tc>
      </w:tr>
      <w:tr w:rsidR="00C01B05" w:rsidRPr="00724A02" w:rsidTr="00E83A30">
        <w:trPr>
          <w:trHeight w:val="2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667710">
            <w:pPr>
              <w:pStyle w:val="a8"/>
              <w:numPr>
                <w:ilvl w:val="0"/>
                <w:numId w:val="10"/>
              </w:numPr>
              <w:ind w:left="34" w:firstLine="0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 xml:space="preserve">Материал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110,00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550,00</w:t>
            </w:r>
          </w:p>
        </w:tc>
      </w:tr>
      <w:tr w:rsidR="00C01B05" w:rsidRPr="00724A02" w:rsidTr="00E83A30">
        <w:trPr>
          <w:trHeight w:val="2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667710">
            <w:pPr>
              <w:pStyle w:val="a8"/>
              <w:numPr>
                <w:ilvl w:val="0"/>
                <w:numId w:val="10"/>
              </w:numPr>
              <w:ind w:left="34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Шоколад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45,00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1 125,00</w:t>
            </w:r>
          </w:p>
        </w:tc>
      </w:tr>
      <w:tr w:rsidR="00C01B05" w:rsidRPr="00724A02" w:rsidTr="00E83A30">
        <w:trPr>
          <w:trHeight w:val="2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667710">
            <w:pPr>
              <w:pStyle w:val="a8"/>
              <w:numPr>
                <w:ilvl w:val="0"/>
                <w:numId w:val="10"/>
              </w:numPr>
              <w:ind w:left="34" w:firstLine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Одноразовые стаканы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2,50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155,00</w:t>
            </w:r>
          </w:p>
        </w:tc>
      </w:tr>
      <w:tr w:rsidR="00C01B05" w:rsidRPr="00724A02" w:rsidTr="00E83A30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667710">
            <w:pPr>
              <w:pStyle w:val="a8"/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8E410E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 xml:space="preserve">Итого: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8E410E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B05" w:rsidRPr="00724A02" w:rsidRDefault="00C01B05" w:rsidP="00F01504">
            <w:pPr>
              <w:pStyle w:val="a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4A02">
              <w:rPr>
                <w:rFonts w:ascii="Times New Roman" w:hAnsi="Times New Roman"/>
                <w:sz w:val="26"/>
                <w:szCs w:val="26"/>
              </w:rPr>
              <w:t>1</w:t>
            </w:r>
            <w:r w:rsidR="00F01504" w:rsidRPr="00724A02">
              <w:rPr>
                <w:rFonts w:ascii="Times New Roman" w:hAnsi="Times New Roman"/>
                <w:sz w:val="26"/>
                <w:szCs w:val="26"/>
                <w:lang w:val="ru-RU"/>
              </w:rPr>
              <w:t> </w:t>
            </w:r>
            <w:r w:rsidRPr="00724A02">
              <w:rPr>
                <w:rFonts w:ascii="Times New Roman" w:hAnsi="Times New Roman"/>
                <w:sz w:val="26"/>
                <w:szCs w:val="26"/>
              </w:rPr>
              <w:t>830,00</w:t>
            </w:r>
          </w:p>
        </w:tc>
      </w:tr>
    </w:tbl>
    <w:p w:rsidR="00C01B05" w:rsidRPr="002761CB" w:rsidRDefault="00C01B05" w:rsidP="00667710">
      <w:pPr>
        <w:pStyle w:val="a8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2761CB">
        <w:rPr>
          <w:rFonts w:ascii="Times New Roman" w:hAnsi="Times New Roman"/>
          <w:sz w:val="26"/>
          <w:szCs w:val="26"/>
          <w:lang w:val="ru-RU"/>
        </w:rPr>
        <w:t>Прайс – листы из магазинов на обоснование цен в смете расходов</w:t>
      </w:r>
      <w:r w:rsidR="00BF66D8">
        <w:rPr>
          <w:rFonts w:ascii="Times New Roman" w:hAnsi="Times New Roman"/>
          <w:sz w:val="26"/>
          <w:szCs w:val="26"/>
          <w:lang w:val="ru-RU"/>
        </w:rPr>
        <w:t>.</w:t>
      </w:r>
    </w:p>
    <w:p w:rsidR="00C01B05" w:rsidRPr="00667710" w:rsidRDefault="00C01B05" w:rsidP="008E410E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  <w:r w:rsidRPr="00667710">
        <w:rPr>
          <w:rFonts w:ascii="Times New Roman" w:hAnsi="Times New Roman"/>
          <w:sz w:val="26"/>
          <w:szCs w:val="26"/>
          <w:lang w:val="ru-RU"/>
        </w:rPr>
        <w:t>Пример:</w:t>
      </w:r>
    </w:p>
    <w:p w:rsidR="00C01B05" w:rsidRPr="002761CB" w:rsidRDefault="00C01B05" w:rsidP="00667710">
      <w:pPr>
        <w:pStyle w:val="a8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2761CB">
        <w:rPr>
          <w:rFonts w:ascii="Times New Roman" w:hAnsi="Times New Roman"/>
          <w:sz w:val="26"/>
          <w:szCs w:val="26"/>
          <w:lang w:val="ru-RU"/>
        </w:rPr>
        <w:t>Продукты – 3 прайс-листа: магазин «Белые ночи», магазин «Хороший», магазин «Универмаг» (ГОРПО) и т.п.</w:t>
      </w:r>
    </w:p>
    <w:p w:rsidR="00C01B05" w:rsidRPr="002761CB" w:rsidRDefault="00C01B05" w:rsidP="00667710">
      <w:pPr>
        <w:pStyle w:val="a8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2761CB">
        <w:rPr>
          <w:rFonts w:ascii="Times New Roman" w:hAnsi="Times New Roman"/>
          <w:sz w:val="26"/>
          <w:szCs w:val="26"/>
          <w:lang w:val="ru-RU"/>
        </w:rPr>
        <w:t>Канцелярия – 3 прайс-листа: магазин «Аз Буки», магазин «София», магазин «Спутник» и т.п.</w:t>
      </w:r>
    </w:p>
    <w:p w:rsidR="00C01B05" w:rsidRPr="002761CB" w:rsidRDefault="00C01B05" w:rsidP="008E410E">
      <w:pPr>
        <w:pStyle w:val="a8"/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2761CB">
        <w:rPr>
          <w:rFonts w:ascii="Times New Roman" w:hAnsi="Times New Roman"/>
          <w:sz w:val="20"/>
          <w:szCs w:val="20"/>
          <w:lang w:val="ru-RU"/>
        </w:rPr>
        <w:t xml:space="preserve">В соответствии с Федеральным законом Российской Федерации от 27 июля 2006 г. </w:t>
      </w:r>
      <w:r w:rsidRPr="002761CB">
        <w:rPr>
          <w:rFonts w:ascii="Times New Roman" w:hAnsi="Times New Roman"/>
          <w:sz w:val="20"/>
          <w:szCs w:val="20"/>
        </w:rPr>
        <w:t>N</w:t>
      </w:r>
      <w:r w:rsidRPr="002761CB">
        <w:rPr>
          <w:rFonts w:ascii="Times New Roman" w:hAnsi="Times New Roman"/>
          <w:sz w:val="20"/>
          <w:szCs w:val="20"/>
          <w:lang w:val="ru-RU"/>
        </w:rPr>
        <w:t xml:space="preserve"> 152-ФЗ «О персональных данных» даю согласие ГБУ НАО «</w:t>
      </w:r>
      <w:r w:rsidR="00A6062E" w:rsidRPr="002761CB">
        <w:rPr>
          <w:rFonts w:ascii="Times New Roman" w:hAnsi="Times New Roman"/>
          <w:sz w:val="20"/>
          <w:szCs w:val="20"/>
          <w:lang w:val="ru-RU"/>
        </w:rPr>
        <w:t>Региональный центр молодежной политики и военно-патриотического воспитания молодежи</w:t>
      </w:r>
      <w:r w:rsidRPr="002761CB">
        <w:rPr>
          <w:rFonts w:ascii="Times New Roman" w:hAnsi="Times New Roman"/>
          <w:sz w:val="20"/>
          <w:szCs w:val="20"/>
          <w:lang w:val="ru-RU"/>
        </w:rPr>
        <w:t>» в течение 5 лет использовать мои вышеперечисленные персональные данные для использования в печатных презентационных/методических материалах, предоставления в государственные органы власти.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C01B05" w:rsidRPr="002761CB" w:rsidTr="00627B6B">
        <w:trPr>
          <w:trHeight w:val="420"/>
        </w:trPr>
        <w:tc>
          <w:tcPr>
            <w:tcW w:w="3686" w:type="dxa"/>
          </w:tcPr>
          <w:p w:rsidR="00C01B05" w:rsidRPr="00504DB3" w:rsidRDefault="00C01B05" w:rsidP="008E410E">
            <w:pPr>
              <w:pStyle w:val="a8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C01B05" w:rsidRPr="00504DB3" w:rsidRDefault="00C01B05" w:rsidP="008E410E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04DB3">
              <w:rPr>
                <w:rFonts w:ascii="Times New Roman" w:hAnsi="Times New Roman"/>
                <w:sz w:val="26"/>
                <w:szCs w:val="26"/>
              </w:rPr>
              <w:t xml:space="preserve">Подпись __________________                   </w:t>
            </w:r>
          </w:p>
        </w:tc>
        <w:tc>
          <w:tcPr>
            <w:tcW w:w="5670" w:type="dxa"/>
          </w:tcPr>
          <w:p w:rsidR="00C01B05" w:rsidRPr="00504DB3" w:rsidRDefault="00C01B05" w:rsidP="008E410E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  <w:p w:rsidR="00C01B05" w:rsidRPr="00504DB3" w:rsidRDefault="00C01B05" w:rsidP="00504DB3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504DB3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 w:rsidR="00E83A30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</w:t>
            </w:r>
            <w:r w:rsidRPr="00504DB3">
              <w:rPr>
                <w:rFonts w:ascii="Times New Roman" w:hAnsi="Times New Roman"/>
                <w:sz w:val="26"/>
                <w:szCs w:val="26"/>
              </w:rPr>
              <w:t>Дата подачи «___» ____________20</w:t>
            </w:r>
            <w:r w:rsidR="00504DB3">
              <w:rPr>
                <w:rFonts w:ascii="Times New Roman" w:hAnsi="Times New Roman"/>
                <w:sz w:val="26"/>
                <w:szCs w:val="26"/>
                <w:lang w:val="ru-RU"/>
              </w:rPr>
              <w:t>_</w:t>
            </w:r>
            <w:r w:rsidRPr="00504DB3">
              <w:rPr>
                <w:rFonts w:ascii="Times New Roman" w:hAnsi="Times New Roman"/>
                <w:sz w:val="26"/>
                <w:szCs w:val="26"/>
              </w:rPr>
              <w:t>_  г.</w:t>
            </w:r>
          </w:p>
        </w:tc>
      </w:tr>
    </w:tbl>
    <w:p w:rsidR="002918A1" w:rsidRPr="002761CB" w:rsidRDefault="002918A1" w:rsidP="00BF66D8">
      <w:pPr>
        <w:pStyle w:val="a8"/>
        <w:jc w:val="both"/>
        <w:rPr>
          <w:rFonts w:ascii="Times New Roman" w:hAnsi="Times New Roman"/>
          <w:spacing w:val="16"/>
          <w:sz w:val="28"/>
          <w:szCs w:val="28"/>
          <w:lang w:val="ru-RU"/>
        </w:rPr>
      </w:pPr>
    </w:p>
    <w:sectPr w:rsidR="002918A1" w:rsidRPr="002761CB" w:rsidSect="00FC20CE">
      <w:pgSz w:w="11907" w:h="16840"/>
      <w:pgMar w:top="1134" w:right="850" w:bottom="1134" w:left="1701" w:header="567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985" w:rsidRDefault="00707985">
      <w:r>
        <w:separator/>
      </w:r>
    </w:p>
  </w:endnote>
  <w:endnote w:type="continuationSeparator" w:id="0">
    <w:p w:rsidR="00707985" w:rsidRDefault="00707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985" w:rsidRDefault="00707985">
      <w:r>
        <w:separator/>
      </w:r>
    </w:p>
  </w:footnote>
  <w:footnote w:type="continuationSeparator" w:id="0">
    <w:p w:rsidR="00707985" w:rsidRDefault="00707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DCB" w:rsidRDefault="00D56DC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77348">
      <w:rPr>
        <w:noProof/>
      </w:rPr>
      <w:t>5</w:t>
    </w:r>
    <w:r>
      <w:fldChar w:fldCharType="end"/>
    </w:r>
  </w:p>
  <w:p w:rsidR="00D56DCB" w:rsidRDefault="00D56D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2E5"/>
    <w:multiLevelType w:val="singleLevel"/>
    <w:tmpl w:val="FB4883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14786460"/>
    <w:multiLevelType w:val="multilevel"/>
    <w:tmpl w:val="07EE911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>
    <w:nsid w:val="193E1250"/>
    <w:multiLevelType w:val="hybridMultilevel"/>
    <w:tmpl w:val="53461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7066FD"/>
    <w:multiLevelType w:val="hybridMultilevel"/>
    <w:tmpl w:val="71567FC8"/>
    <w:lvl w:ilvl="0" w:tplc="D6CAAEFC">
      <w:start w:val="1"/>
      <w:numFmt w:val="decimal"/>
      <w:suff w:val="space"/>
      <w:lvlText w:val="%1."/>
      <w:lvlJc w:val="left"/>
      <w:pPr>
        <w:ind w:left="57" w:firstLine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75AAA"/>
    <w:multiLevelType w:val="hybridMultilevel"/>
    <w:tmpl w:val="36E8B5DA"/>
    <w:lvl w:ilvl="0" w:tplc="607A8A5A">
      <w:start w:val="1"/>
      <w:numFmt w:val="decimal"/>
      <w:suff w:val="space"/>
      <w:lvlText w:val="%1."/>
      <w:lvlJc w:val="left"/>
      <w:pPr>
        <w:ind w:left="720" w:hanging="43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451916"/>
    <w:multiLevelType w:val="hybridMultilevel"/>
    <w:tmpl w:val="3392D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BE03325"/>
    <w:multiLevelType w:val="multilevel"/>
    <w:tmpl w:val="99E218C6"/>
    <w:lvl w:ilvl="0">
      <w:start w:val="7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7">
    <w:nsid w:val="46213455"/>
    <w:multiLevelType w:val="hybridMultilevel"/>
    <w:tmpl w:val="51187E96"/>
    <w:lvl w:ilvl="0" w:tplc="2758CFE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787C4F"/>
    <w:multiLevelType w:val="hybridMultilevel"/>
    <w:tmpl w:val="5F4EC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8475AE0"/>
    <w:multiLevelType w:val="hybridMultilevel"/>
    <w:tmpl w:val="18EC60E4"/>
    <w:lvl w:ilvl="0" w:tplc="CE3424E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CD568B"/>
    <w:multiLevelType w:val="hybridMultilevel"/>
    <w:tmpl w:val="711EE588"/>
    <w:lvl w:ilvl="0" w:tplc="115C5E2E">
      <w:start w:val="1"/>
      <w:numFmt w:val="decimal"/>
      <w:lvlText w:val="%1)"/>
      <w:lvlJc w:val="left"/>
      <w:pPr>
        <w:tabs>
          <w:tab w:val="num" w:pos="2300"/>
        </w:tabs>
        <w:ind w:left="23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3"/>
  </w:num>
  <w:num w:numId="1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2"/>
    <w:rsid w:val="000035E1"/>
    <w:rsid w:val="00024E63"/>
    <w:rsid w:val="00032823"/>
    <w:rsid w:val="00036AE9"/>
    <w:rsid w:val="00047D84"/>
    <w:rsid w:val="00051786"/>
    <w:rsid w:val="000521AF"/>
    <w:rsid w:val="00054973"/>
    <w:rsid w:val="00063749"/>
    <w:rsid w:val="000672CD"/>
    <w:rsid w:val="000822EC"/>
    <w:rsid w:val="000A14CB"/>
    <w:rsid w:val="000A208E"/>
    <w:rsid w:val="000A78AC"/>
    <w:rsid w:val="000B056F"/>
    <w:rsid w:val="000B7F71"/>
    <w:rsid w:val="000C3309"/>
    <w:rsid w:val="000D753D"/>
    <w:rsid w:val="000E040A"/>
    <w:rsid w:val="000F7F7A"/>
    <w:rsid w:val="00105C07"/>
    <w:rsid w:val="0012056C"/>
    <w:rsid w:val="001432B4"/>
    <w:rsid w:val="0016197B"/>
    <w:rsid w:val="00170573"/>
    <w:rsid w:val="00171EBE"/>
    <w:rsid w:val="00173662"/>
    <w:rsid w:val="00173DA3"/>
    <w:rsid w:val="00190401"/>
    <w:rsid w:val="001926EA"/>
    <w:rsid w:val="001C4CB8"/>
    <w:rsid w:val="001D3C2F"/>
    <w:rsid w:val="001E789A"/>
    <w:rsid w:val="00204FF1"/>
    <w:rsid w:val="0021634D"/>
    <w:rsid w:val="00216F1C"/>
    <w:rsid w:val="00220E79"/>
    <w:rsid w:val="00234F18"/>
    <w:rsid w:val="00235DFF"/>
    <w:rsid w:val="00240666"/>
    <w:rsid w:val="00265E3C"/>
    <w:rsid w:val="002717F4"/>
    <w:rsid w:val="002761CB"/>
    <w:rsid w:val="00276876"/>
    <w:rsid w:val="00276F99"/>
    <w:rsid w:val="00277064"/>
    <w:rsid w:val="00281A85"/>
    <w:rsid w:val="002918A1"/>
    <w:rsid w:val="002A5F05"/>
    <w:rsid w:val="002B09D6"/>
    <w:rsid w:val="002C084D"/>
    <w:rsid w:val="002C53C2"/>
    <w:rsid w:val="002D1A93"/>
    <w:rsid w:val="002D1E74"/>
    <w:rsid w:val="002D7BF1"/>
    <w:rsid w:val="003125A8"/>
    <w:rsid w:val="003130F4"/>
    <w:rsid w:val="00343731"/>
    <w:rsid w:val="00353107"/>
    <w:rsid w:val="003561AF"/>
    <w:rsid w:val="0038440E"/>
    <w:rsid w:val="00386B43"/>
    <w:rsid w:val="003934A5"/>
    <w:rsid w:val="003A206F"/>
    <w:rsid w:val="003B785F"/>
    <w:rsid w:val="003C19FA"/>
    <w:rsid w:val="003D141F"/>
    <w:rsid w:val="003D5C73"/>
    <w:rsid w:val="003E320F"/>
    <w:rsid w:val="003E4F5A"/>
    <w:rsid w:val="003E7F09"/>
    <w:rsid w:val="004173DB"/>
    <w:rsid w:val="00432129"/>
    <w:rsid w:val="00444CD4"/>
    <w:rsid w:val="00451DAE"/>
    <w:rsid w:val="0045417A"/>
    <w:rsid w:val="004662E1"/>
    <w:rsid w:val="00467974"/>
    <w:rsid w:val="0049733E"/>
    <w:rsid w:val="004C768D"/>
    <w:rsid w:val="004D2D76"/>
    <w:rsid w:val="004E7E99"/>
    <w:rsid w:val="004F1E52"/>
    <w:rsid w:val="00504DB3"/>
    <w:rsid w:val="00531FC3"/>
    <w:rsid w:val="00534657"/>
    <w:rsid w:val="00543B5F"/>
    <w:rsid w:val="00545C7C"/>
    <w:rsid w:val="0057300E"/>
    <w:rsid w:val="0057692B"/>
    <w:rsid w:val="00591BA7"/>
    <w:rsid w:val="005A606D"/>
    <w:rsid w:val="005C3C3D"/>
    <w:rsid w:val="005C6712"/>
    <w:rsid w:val="005C77BB"/>
    <w:rsid w:val="005E4F10"/>
    <w:rsid w:val="005E5347"/>
    <w:rsid w:val="00614B44"/>
    <w:rsid w:val="00620DD5"/>
    <w:rsid w:val="00623AA5"/>
    <w:rsid w:val="00626468"/>
    <w:rsid w:val="00627B6B"/>
    <w:rsid w:val="00631406"/>
    <w:rsid w:val="00634C2B"/>
    <w:rsid w:val="00636A0B"/>
    <w:rsid w:val="00665370"/>
    <w:rsid w:val="00667710"/>
    <w:rsid w:val="00680725"/>
    <w:rsid w:val="006B5492"/>
    <w:rsid w:val="006D2B11"/>
    <w:rsid w:val="006F2AEB"/>
    <w:rsid w:val="00707985"/>
    <w:rsid w:val="0071018B"/>
    <w:rsid w:val="00712AF3"/>
    <w:rsid w:val="007215EC"/>
    <w:rsid w:val="00724A02"/>
    <w:rsid w:val="00735BA2"/>
    <w:rsid w:val="007464F2"/>
    <w:rsid w:val="007552BB"/>
    <w:rsid w:val="007625E5"/>
    <w:rsid w:val="00765F45"/>
    <w:rsid w:val="00793691"/>
    <w:rsid w:val="007A5179"/>
    <w:rsid w:val="007B5228"/>
    <w:rsid w:val="007C67E1"/>
    <w:rsid w:val="007D03BB"/>
    <w:rsid w:val="007D2575"/>
    <w:rsid w:val="007F6572"/>
    <w:rsid w:val="008048C1"/>
    <w:rsid w:val="00825E69"/>
    <w:rsid w:val="00845252"/>
    <w:rsid w:val="00851587"/>
    <w:rsid w:val="008540A3"/>
    <w:rsid w:val="00871ED0"/>
    <w:rsid w:val="00884C7D"/>
    <w:rsid w:val="00887D2A"/>
    <w:rsid w:val="0089065E"/>
    <w:rsid w:val="008908BF"/>
    <w:rsid w:val="00896577"/>
    <w:rsid w:val="008B004A"/>
    <w:rsid w:val="008C6C63"/>
    <w:rsid w:val="008D298E"/>
    <w:rsid w:val="008E251E"/>
    <w:rsid w:val="008E410E"/>
    <w:rsid w:val="008E6902"/>
    <w:rsid w:val="008F1E84"/>
    <w:rsid w:val="0090381A"/>
    <w:rsid w:val="0091040A"/>
    <w:rsid w:val="00917732"/>
    <w:rsid w:val="00917B6D"/>
    <w:rsid w:val="009364CB"/>
    <w:rsid w:val="009375B3"/>
    <w:rsid w:val="0094305D"/>
    <w:rsid w:val="00956E23"/>
    <w:rsid w:val="0096417C"/>
    <w:rsid w:val="009666A0"/>
    <w:rsid w:val="00982CAA"/>
    <w:rsid w:val="00990681"/>
    <w:rsid w:val="009A7A47"/>
    <w:rsid w:val="009B2BBD"/>
    <w:rsid w:val="009C04C1"/>
    <w:rsid w:val="009C612B"/>
    <w:rsid w:val="009C79F5"/>
    <w:rsid w:val="009D018C"/>
    <w:rsid w:val="009D05F9"/>
    <w:rsid w:val="009D09DD"/>
    <w:rsid w:val="009D30D1"/>
    <w:rsid w:val="009E09F4"/>
    <w:rsid w:val="009F7C89"/>
    <w:rsid w:val="00A03695"/>
    <w:rsid w:val="00A10BC0"/>
    <w:rsid w:val="00A135C2"/>
    <w:rsid w:val="00A45384"/>
    <w:rsid w:val="00A6062E"/>
    <w:rsid w:val="00A61036"/>
    <w:rsid w:val="00A64404"/>
    <w:rsid w:val="00A81294"/>
    <w:rsid w:val="00A82274"/>
    <w:rsid w:val="00A82765"/>
    <w:rsid w:val="00A87671"/>
    <w:rsid w:val="00AA27E9"/>
    <w:rsid w:val="00AA5142"/>
    <w:rsid w:val="00AD75C6"/>
    <w:rsid w:val="00AE1F98"/>
    <w:rsid w:val="00AE2044"/>
    <w:rsid w:val="00B10B45"/>
    <w:rsid w:val="00B1102A"/>
    <w:rsid w:val="00B11829"/>
    <w:rsid w:val="00B3123F"/>
    <w:rsid w:val="00B34991"/>
    <w:rsid w:val="00B47B25"/>
    <w:rsid w:val="00B5129D"/>
    <w:rsid w:val="00B5365C"/>
    <w:rsid w:val="00B56006"/>
    <w:rsid w:val="00B64E0E"/>
    <w:rsid w:val="00B677A1"/>
    <w:rsid w:val="00B72623"/>
    <w:rsid w:val="00B77348"/>
    <w:rsid w:val="00B84F97"/>
    <w:rsid w:val="00BA49A4"/>
    <w:rsid w:val="00BC580F"/>
    <w:rsid w:val="00BD6079"/>
    <w:rsid w:val="00BD797E"/>
    <w:rsid w:val="00BE5E69"/>
    <w:rsid w:val="00BF05B3"/>
    <w:rsid w:val="00BF2E47"/>
    <w:rsid w:val="00BF66D8"/>
    <w:rsid w:val="00C01B05"/>
    <w:rsid w:val="00C04E9F"/>
    <w:rsid w:val="00C34852"/>
    <w:rsid w:val="00C36078"/>
    <w:rsid w:val="00C40A90"/>
    <w:rsid w:val="00C5020E"/>
    <w:rsid w:val="00C54C0D"/>
    <w:rsid w:val="00C57789"/>
    <w:rsid w:val="00C619D6"/>
    <w:rsid w:val="00C62541"/>
    <w:rsid w:val="00C66746"/>
    <w:rsid w:val="00C70724"/>
    <w:rsid w:val="00C74E0B"/>
    <w:rsid w:val="00C75C30"/>
    <w:rsid w:val="00C87679"/>
    <w:rsid w:val="00C87E42"/>
    <w:rsid w:val="00C919E7"/>
    <w:rsid w:val="00C95F70"/>
    <w:rsid w:val="00CA5973"/>
    <w:rsid w:val="00CC07E6"/>
    <w:rsid w:val="00CD02A6"/>
    <w:rsid w:val="00CD2599"/>
    <w:rsid w:val="00CD3897"/>
    <w:rsid w:val="00CE0C60"/>
    <w:rsid w:val="00CE1C7C"/>
    <w:rsid w:val="00CE30B5"/>
    <w:rsid w:val="00CF02E9"/>
    <w:rsid w:val="00CF3CCE"/>
    <w:rsid w:val="00CF61D4"/>
    <w:rsid w:val="00CF7DDC"/>
    <w:rsid w:val="00D02CC2"/>
    <w:rsid w:val="00D06B59"/>
    <w:rsid w:val="00D07311"/>
    <w:rsid w:val="00D108E4"/>
    <w:rsid w:val="00D56DCB"/>
    <w:rsid w:val="00D62D23"/>
    <w:rsid w:val="00D805A7"/>
    <w:rsid w:val="00D81C22"/>
    <w:rsid w:val="00D81F72"/>
    <w:rsid w:val="00DC6508"/>
    <w:rsid w:val="00DE031C"/>
    <w:rsid w:val="00DE34AB"/>
    <w:rsid w:val="00DE62F8"/>
    <w:rsid w:val="00DF1162"/>
    <w:rsid w:val="00DF3D14"/>
    <w:rsid w:val="00E01E2D"/>
    <w:rsid w:val="00E03C83"/>
    <w:rsid w:val="00E03E40"/>
    <w:rsid w:val="00E245B0"/>
    <w:rsid w:val="00E457D4"/>
    <w:rsid w:val="00E56ADD"/>
    <w:rsid w:val="00E626D2"/>
    <w:rsid w:val="00E7372B"/>
    <w:rsid w:val="00E7640E"/>
    <w:rsid w:val="00E83A30"/>
    <w:rsid w:val="00E85C59"/>
    <w:rsid w:val="00E95132"/>
    <w:rsid w:val="00EB713A"/>
    <w:rsid w:val="00F01504"/>
    <w:rsid w:val="00F02F90"/>
    <w:rsid w:val="00F175E8"/>
    <w:rsid w:val="00F22251"/>
    <w:rsid w:val="00F34E47"/>
    <w:rsid w:val="00F36B1F"/>
    <w:rsid w:val="00F36BCF"/>
    <w:rsid w:val="00F37AB4"/>
    <w:rsid w:val="00F43CE4"/>
    <w:rsid w:val="00F91E6E"/>
    <w:rsid w:val="00FA25B5"/>
    <w:rsid w:val="00FA263E"/>
    <w:rsid w:val="00FB1B77"/>
    <w:rsid w:val="00FC0D3F"/>
    <w:rsid w:val="00FC20CE"/>
    <w:rsid w:val="00FC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6DCB"/>
  </w:style>
  <w:style w:type="paragraph" w:styleId="ae">
    <w:name w:val="footer"/>
    <w:basedOn w:val="a"/>
    <w:link w:val="af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6D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6DCB"/>
  </w:style>
  <w:style w:type="paragraph" w:styleId="ae">
    <w:name w:val="footer"/>
    <w:basedOn w:val="a"/>
    <w:link w:val="af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triot@molod83.ru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2;&#1086;&#1080;%20&#1076;&#1086;&#1082;&#1091;&#1084;&#1077;&#1085;&#1090;&#1099;\&#1064;&#1040;&#1041;&#1051;&#1054;&#1053;&#1067;\&#1055;&#1088;&#1080;&#1082;&#1072;&#1079;%20&#1059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485E0-B462-45E0-998B-49225AC7C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Управления</Template>
  <TotalTime>0</TotalTime>
  <Pages>6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10003</CharactersWithSpaces>
  <SharedDoc>false</SharedDoc>
  <HLinks>
    <vt:vector size="6" baseType="variant">
      <vt:variant>
        <vt:i4>6226016</vt:i4>
      </vt:variant>
      <vt:variant>
        <vt:i4>0</vt:i4>
      </vt:variant>
      <vt:variant>
        <vt:i4>0</vt:i4>
      </vt:variant>
      <vt:variant>
        <vt:i4>5</vt:i4>
      </vt:variant>
      <vt:variant>
        <vt:lpwstr>mailto:patriot@molod83.ru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Михеева Наталья Борисовна</cp:lastModifiedBy>
  <cp:revision>2</cp:revision>
  <cp:lastPrinted>2017-05-15T10:19:00Z</cp:lastPrinted>
  <dcterms:created xsi:type="dcterms:W3CDTF">2017-11-07T13:48:00Z</dcterms:created>
  <dcterms:modified xsi:type="dcterms:W3CDTF">2017-11-07T13:48:00Z</dcterms:modified>
</cp:coreProperties>
</file>