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D0" w:rsidRPr="00FA25B5" w:rsidRDefault="00C71D5B" w:rsidP="005D0DD0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DD0" w:rsidRPr="00A45384" w:rsidRDefault="005D0DD0" w:rsidP="005D0DD0">
      <w:pPr>
        <w:pStyle w:val="a3"/>
        <w:ind w:left="0"/>
        <w:rPr>
          <w:sz w:val="26"/>
          <w:szCs w:val="26"/>
        </w:rPr>
      </w:pPr>
    </w:p>
    <w:p w:rsidR="005D0DD0" w:rsidRPr="00032823" w:rsidRDefault="005D0DD0" w:rsidP="005D0DD0">
      <w:pPr>
        <w:pStyle w:val="a3"/>
        <w:ind w:left="0"/>
        <w:rPr>
          <w:szCs w:val="28"/>
        </w:rPr>
      </w:pPr>
      <w:r w:rsidRPr="00032823">
        <w:rPr>
          <w:szCs w:val="28"/>
        </w:rPr>
        <w:t>Департамент образования, культуры и спорта</w:t>
      </w:r>
    </w:p>
    <w:p w:rsidR="005D0DD0" w:rsidRPr="00032823" w:rsidRDefault="005D0DD0" w:rsidP="005D0DD0">
      <w:pPr>
        <w:pStyle w:val="a3"/>
        <w:ind w:left="0"/>
        <w:rPr>
          <w:szCs w:val="28"/>
        </w:rPr>
      </w:pPr>
      <w:r w:rsidRPr="00032823">
        <w:rPr>
          <w:szCs w:val="28"/>
        </w:rPr>
        <w:t>Ненецкого автономного округа</w:t>
      </w:r>
    </w:p>
    <w:p w:rsidR="005D0DD0" w:rsidRPr="00032823" w:rsidRDefault="005D0DD0" w:rsidP="005D0DD0">
      <w:pPr>
        <w:pStyle w:val="2"/>
        <w:spacing w:before="0" w:after="0"/>
        <w:ind w:right="397"/>
        <w:rPr>
          <w:sz w:val="28"/>
          <w:szCs w:val="28"/>
        </w:rPr>
      </w:pPr>
    </w:p>
    <w:p w:rsidR="005D0DD0" w:rsidRPr="00032823" w:rsidRDefault="005D0DD0" w:rsidP="005D0DD0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5D0DD0" w:rsidRPr="00032823" w:rsidRDefault="005D0DD0" w:rsidP="005D0DD0">
      <w:pPr>
        <w:ind w:right="397"/>
        <w:jc w:val="center"/>
        <w:rPr>
          <w:b/>
          <w:sz w:val="28"/>
          <w:szCs w:val="28"/>
        </w:rPr>
      </w:pPr>
    </w:p>
    <w:p w:rsidR="005D0DD0" w:rsidRPr="00032823" w:rsidRDefault="005D0DD0" w:rsidP="005D0DD0">
      <w:pPr>
        <w:ind w:right="397"/>
        <w:jc w:val="center"/>
        <w:rPr>
          <w:b/>
          <w:sz w:val="28"/>
          <w:szCs w:val="28"/>
        </w:rPr>
      </w:pPr>
    </w:p>
    <w:p w:rsidR="005D0DD0" w:rsidRPr="00032823" w:rsidRDefault="005D0DD0" w:rsidP="005D0DD0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 xml:space="preserve">от </w:t>
      </w:r>
      <w:r w:rsidR="00F90AEA">
        <w:rPr>
          <w:sz w:val="28"/>
          <w:szCs w:val="28"/>
        </w:rPr>
        <w:t>10 мая</w:t>
      </w:r>
      <w:r w:rsidRPr="00032823">
        <w:rPr>
          <w:sz w:val="28"/>
          <w:szCs w:val="28"/>
        </w:rPr>
        <w:t xml:space="preserve"> 2017 г. №</w:t>
      </w:r>
      <w:r>
        <w:rPr>
          <w:sz w:val="28"/>
          <w:szCs w:val="28"/>
        </w:rPr>
        <w:t xml:space="preserve"> </w:t>
      </w:r>
      <w:r w:rsidR="00F90AEA">
        <w:rPr>
          <w:sz w:val="28"/>
          <w:szCs w:val="28"/>
        </w:rPr>
        <w:t>31</w:t>
      </w:r>
    </w:p>
    <w:p w:rsidR="005D0DD0" w:rsidRPr="00032823" w:rsidRDefault="005D0DD0" w:rsidP="005D0DD0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>г. Нарьян-Мар</w:t>
      </w:r>
    </w:p>
    <w:p w:rsidR="005D0DD0" w:rsidRPr="00032823" w:rsidRDefault="005D0DD0" w:rsidP="005D0DD0">
      <w:pPr>
        <w:ind w:right="397"/>
        <w:jc w:val="center"/>
        <w:rPr>
          <w:spacing w:val="16"/>
          <w:sz w:val="28"/>
          <w:szCs w:val="28"/>
        </w:rPr>
      </w:pPr>
    </w:p>
    <w:p w:rsidR="005D0DD0" w:rsidRPr="00A936D4" w:rsidRDefault="005D0DD0" w:rsidP="005D0DD0">
      <w:pPr>
        <w:jc w:val="center"/>
        <w:rPr>
          <w:b/>
          <w:sz w:val="28"/>
          <w:szCs w:val="28"/>
        </w:rPr>
      </w:pPr>
      <w:r w:rsidRPr="00A936D4">
        <w:rPr>
          <w:b/>
          <w:sz w:val="28"/>
          <w:szCs w:val="28"/>
        </w:rPr>
        <w:t>О конкурсе на реализацию проектов (программ)</w:t>
      </w:r>
    </w:p>
    <w:p w:rsidR="005D0DD0" w:rsidRPr="00A936D4" w:rsidRDefault="005D0DD0" w:rsidP="005D0DD0">
      <w:pPr>
        <w:jc w:val="center"/>
        <w:rPr>
          <w:b/>
          <w:sz w:val="28"/>
          <w:szCs w:val="28"/>
        </w:rPr>
      </w:pPr>
      <w:r w:rsidRPr="00A936D4">
        <w:rPr>
          <w:b/>
          <w:sz w:val="28"/>
          <w:szCs w:val="28"/>
        </w:rPr>
        <w:t>в сфере волонтерской деятельности</w:t>
      </w:r>
    </w:p>
    <w:p w:rsidR="005D0DD0" w:rsidRPr="00A936D4" w:rsidRDefault="005D0DD0" w:rsidP="005D0D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A936D4">
        <w:rPr>
          <w:b/>
          <w:sz w:val="28"/>
          <w:szCs w:val="28"/>
        </w:rPr>
        <w:t>Ненецко</w:t>
      </w:r>
      <w:r>
        <w:rPr>
          <w:b/>
          <w:sz w:val="28"/>
          <w:szCs w:val="28"/>
        </w:rPr>
        <w:t>м</w:t>
      </w:r>
      <w:r w:rsidRPr="00A936D4">
        <w:rPr>
          <w:b/>
          <w:sz w:val="28"/>
          <w:szCs w:val="28"/>
        </w:rPr>
        <w:t xml:space="preserve"> автономно</w:t>
      </w:r>
      <w:r>
        <w:rPr>
          <w:b/>
          <w:sz w:val="28"/>
          <w:szCs w:val="28"/>
        </w:rPr>
        <w:t>м</w:t>
      </w:r>
      <w:r w:rsidRPr="00A936D4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е</w:t>
      </w:r>
    </w:p>
    <w:p w:rsidR="005D0DD0" w:rsidRDefault="005D0DD0" w:rsidP="005D0DD0">
      <w:pPr>
        <w:ind w:right="397"/>
        <w:jc w:val="center"/>
        <w:rPr>
          <w:b/>
          <w:spacing w:val="16"/>
          <w:sz w:val="28"/>
          <w:szCs w:val="28"/>
        </w:rPr>
      </w:pPr>
    </w:p>
    <w:p w:rsidR="005D0DD0" w:rsidRPr="00032823" w:rsidRDefault="005D0DD0" w:rsidP="005D0DD0">
      <w:pPr>
        <w:ind w:right="397"/>
        <w:jc w:val="center"/>
        <w:rPr>
          <w:b/>
          <w:spacing w:val="16"/>
          <w:sz w:val="28"/>
          <w:szCs w:val="28"/>
        </w:rPr>
      </w:pPr>
    </w:p>
    <w:p w:rsidR="005D0DD0" w:rsidRPr="00032823" w:rsidRDefault="005D0DD0" w:rsidP="005D0D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Во исполнение государственной программы Ненецкого автономного округа «</w:t>
      </w:r>
      <w:r>
        <w:rPr>
          <w:sz w:val="28"/>
          <w:szCs w:val="28"/>
        </w:rPr>
        <w:t>Молодежь</w:t>
      </w:r>
      <w:r w:rsidRPr="002761CB">
        <w:rPr>
          <w:sz w:val="28"/>
          <w:szCs w:val="28"/>
        </w:rPr>
        <w:t xml:space="preserve"> Ненецкого автономного округа», утвержденной постановлением Администрации Ненецкого автономного округа от 1</w:t>
      </w:r>
      <w:r>
        <w:rPr>
          <w:sz w:val="28"/>
          <w:szCs w:val="28"/>
        </w:rPr>
        <w:t>3</w:t>
      </w:r>
      <w:r w:rsidRPr="002761CB">
        <w:rPr>
          <w:sz w:val="28"/>
          <w:szCs w:val="28"/>
        </w:rPr>
        <w:t>.11.201</w:t>
      </w:r>
      <w:r>
        <w:rPr>
          <w:sz w:val="28"/>
          <w:szCs w:val="28"/>
        </w:rPr>
        <w:t>3</w:t>
      </w:r>
      <w:r w:rsidRPr="002761CB">
        <w:rPr>
          <w:sz w:val="28"/>
          <w:szCs w:val="28"/>
        </w:rPr>
        <w:t xml:space="preserve"> № </w:t>
      </w:r>
      <w:r>
        <w:rPr>
          <w:sz w:val="28"/>
          <w:szCs w:val="28"/>
        </w:rPr>
        <w:t>412</w:t>
      </w:r>
      <w:r w:rsidRPr="002761CB">
        <w:rPr>
          <w:sz w:val="28"/>
          <w:szCs w:val="28"/>
        </w:rPr>
        <w:t>-п ПРИКАЗЫВАЮ</w:t>
      </w:r>
      <w:r w:rsidRPr="00032823">
        <w:rPr>
          <w:sz w:val="28"/>
          <w:szCs w:val="28"/>
        </w:rPr>
        <w:t>:</w:t>
      </w:r>
    </w:p>
    <w:p w:rsidR="005D0DD0" w:rsidRPr="00032823" w:rsidRDefault="005D0DD0" w:rsidP="005D0D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032823">
        <w:rPr>
          <w:sz w:val="28"/>
          <w:szCs w:val="28"/>
        </w:rPr>
        <w:t xml:space="preserve">Учредить </w:t>
      </w:r>
      <w:r>
        <w:rPr>
          <w:sz w:val="28"/>
          <w:szCs w:val="28"/>
        </w:rPr>
        <w:t>конкурс на реализацию проектов (программ) в сфере волонтерской деятельности в Ненецком автономном округе</w:t>
      </w:r>
      <w:r w:rsidRPr="00032823">
        <w:rPr>
          <w:sz w:val="28"/>
          <w:szCs w:val="28"/>
        </w:rPr>
        <w:t>.</w:t>
      </w:r>
    </w:p>
    <w:p w:rsidR="005D0DD0" w:rsidRDefault="005D0DD0" w:rsidP="005D0D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823">
        <w:rPr>
          <w:rFonts w:ascii="Times New Roman" w:hAnsi="Times New Roman" w:cs="Times New Roman"/>
          <w:sz w:val="28"/>
          <w:szCs w:val="28"/>
        </w:rPr>
        <w:t xml:space="preserve">2. Утвердить Положение </w:t>
      </w:r>
      <w:r>
        <w:rPr>
          <w:rFonts w:ascii="Times New Roman" w:hAnsi="Times New Roman" w:cs="Times New Roman"/>
          <w:sz w:val="28"/>
          <w:szCs w:val="28"/>
        </w:rPr>
        <w:t xml:space="preserve">о конкурсе </w:t>
      </w:r>
      <w:r w:rsidRPr="00A936D4">
        <w:rPr>
          <w:rFonts w:ascii="Times New Roman" w:hAnsi="Times New Roman" w:cs="Times New Roman"/>
          <w:sz w:val="28"/>
          <w:szCs w:val="28"/>
        </w:rPr>
        <w:t xml:space="preserve">на реализацию проектов (программ) в сфере волонтерской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936D4">
        <w:rPr>
          <w:rFonts w:ascii="Times New Roman" w:hAnsi="Times New Roman" w:cs="Times New Roman"/>
          <w:sz w:val="28"/>
          <w:szCs w:val="28"/>
        </w:rPr>
        <w:t>Ненецко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36D4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36D4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3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032823">
        <w:rPr>
          <w:rFonts w:ascii="Times New Roman" w:hAnsi="Times New Roman" w:cs="Times New Roman"/>
          <w:sz w:val="28"/>
          <w:szCs w:val="28"/>
        </w:rPr>
        <w:t>.</w:t>
      </w:r>
    </w:p>
    <w:p w:rsidR="005D0DD0" w:rsidRPr="00032823" w:rsidRDefault="005D0DD0" w:rsidP="005D0D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3282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Настоящий п</w:t>
      </w:r>
      <w:r w:rsidRPr="00032823">
        <w:rPr>
          <w:rFonts w:ascii="Times New Roman" w:hAnsi="Times New Roman" w:cs="Times New Roman"/>
          <w:sz w:val="28"/>
          <w:szCs w:val="28"/>
        </w:rPr>
        <w:t xml:space="preserve">риказ вступает в силу через </w:t>
      </w:r>
      <w:r>
        <w:rPr>
          <w:rFonts w:ascii="Times New Roman" w:hAnsi="Times New Roman" w:cs="Times New Roman"/>
          <w:sz w:val="28"/>
          <w:szCs w:val="28"/>
        </w:rPr>
        <w:t xml:space="preserve">десять дней после </w:t>
      </w:r>
      <w:r w:rsidRPr="00032823"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</w:t>
      </w:r>
      <w:r w:rsidRPr="00032823">
        <w:rPr>
          <w:rFonts w:ascii="Times New Roman" w:hAnsi="Times New Roman" w:cs="Times New Roman"/>
          <w:sz w:val="28"/>
          <w:szCs w:val="28"/>
        </w:rPr>
        <w:t>.</w:t>
      </w:r>
    </w:p>
    <w:p w:rsidR="005D0DD0" w:rsidRPr="00032823" w:rsidRDefault="005D0DD0" w:rsidP="005D0D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D0DD0" w:rsidRPr="00032823" w:rsidRDefault="005D0DD0" w:rsidP="005D0D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D0DD0" w:rsidRPr="00032823" w:rsidRDefault="005D0DD0" w:rsidP="005D0DD0">
      <w:pPr>
        <w:ind w:right="397" w:firstLine="709"/>
        <w:jc w:val="both"/>
        <w:rPr>
          <w:spacing w:val="16"/>
          <w:sz w:val="28"/>
          <w:szCs w:val="28"/>
        </w:rPr>
      </w:pPr>
    </w:p>
    <w:p w:rsidR="005D0DD0" w:rsidRPr="002761CB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Исполняющий обязанности</w:t>
      </w: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руководителя Департамента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Pr="002761CB">
        <w:rPr>
          <w:rFonts w:ascii="Times New Roman" w:hAnsi="Times New Roman"/>
          <w:sz w:val="28"/>
          <w:szCs w:val="28"/>
          <w:lang w:val="ru-RU"/>
        </w:rPr>
        <w:t>Л.В. Гущина</w:t>
      </w: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5D0DD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D0DD0" w:rsidRDefault="005D0DD0" w:rsidP="00BD6079">
      <w:pPr>
        <w:ind w:left="5387"/>
        <w:rPr>
          <w:sz w:val="28"/>
          <w:szCs w:val="28"/>
        </w:rPr>
        <w:sectPr w:rsidR="005D0DD0" w:rsidSect="00F31B28">
          <w:headerReference w:type="default" r:id="rId10"/>
          <w:pgSz w:w="11907" w:h="16840"/>
          <w:pgMar w:top="1134" w:right="850" w:bottom="1134" w:left="1701" w:header="0" w:footer="0" w:gutter="0"/>
          <w:pgNumType w:start="0"/>
          <w:cols w:space="720"/>
          <w:titlePg/>
          <w:docGrid w:linePitch="272"/>
        </w:sectPr>
      </w:pPr>
    </w:p>
    <w:p w:rsidR="00BD6079" w:rsidRDefault="00BD6079" w:rsidP="00BD6079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BD6079" w:rsidRDefault="00BD6079" w:rsidP="00BD6079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к приказу Департамента </w:t>
      </w:r>
    </w:p>
    <w:p w:rsidR="00BD6079" w:rsidRDefault="00BD6079" w:rsidP="00BD6079">
      <w:pPr>
        <w:ind w:left="5387"/>
        <w:rPr>
          <w:sz w:val="28"/>
          <w:szCs w:val="28"/>
        </w:rPr>
      </w:pPr>
      <w:r>
        <w:rPr>
          <w:sz w:val="28"/>
          <w:szCs w:val="28"/>
        </w:rPr>
        <w:t>образования, культуры и спорта</w:t>
      </w:r>
    </w:p>
    <w:p w:rsidR="00BD6079" w:rsidRDefault="00BD6079" w:rsidP="00BD6079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Ненецкого автономного округа </w:t>
      </w:r>
      <w:r w:rsidR="00747D48">
        <w:rPr>
          <w:sz w:val="28"/>
          <w:szCs w:val="28"/>
        </w:rPr>
        <w:t xml:space="preserve">от </w:t>
      </w:r>
      <w:r w:rsidR="00F90AEA">
        <w:rPr>
          <w:sz w:val="28"/>
          <w:szCs w:val="28"/>
        </w:rPr>
        <w:t>10</w:t>
      </w:r>
      <w:r w:rsidR="00747D48">
        <w:rPr>
          <w:sz w:val="28"/>
          <w:szCs w:val="28"/>
        </w:rPr>
        <w:t>.</w:t>
      </w:r>
      <w:r w:rsidR="00F90AEA">
        <w:rPr>
          <w:sz w:val="28"/>
          <w:szCs w:val="28"/>
        </w:rPr>
        <w:t>05.</w:t>
      </w:r>
      <w:r w:rsidR="00747D48">
        <w:rPr>
          <w:sz w:val="28"/>
          <w:szCs w:val="28"/>
        </w:rPr>
        <w:t xml:space="preserve">2017 </w:t>
      </w:r>
      <w:r>
        <w:rPr>
          <w:sz w:val="28"/>
          <w:szCs w:val="28"/>
        </w:rPr>
        <w:t>№</w:t>
      </w:r>
      <w:r w:rsidR="00747D48">
        <w:rPr>
          <w:sz w:val="28"/>
          <w:szCs w:val="28"/>
        </w:rPr>
        <w:t xml:space="preserve"> </w:t>
      </w:r>
      <w:r w:rsidR="00F90AEA">
        <w:rPr>
          <w:sz w:val="28"/>
          <w:szCs w:val="28"/>
        </w:rPr>
        <w:t>31</w:t>
      </w:r>
      <w:r>
        <w:rPr>
          <w:sz w:val="28"/>
          <w:szCs w:val="28"/>
        </w:rPr>
        <w:t xml:space="preserve">      </w:t>
      </w:r>
    </w:p>
    <w:p w:rsidR="00DB4297" w:rsidRPr="00DB4297" w:rsidRDefault="00BD6079" w:rsidP="00DB4297">
      <w:pPr>
        <w:ind w:left="5387"/>
        <w:rPr>
          <w:sz w:val="28"/>
          <w:szCs w:val="28"/>
        </w:rPr>
      </w:pPr>
      <w:r>
        <w:rPr>
          <w:sz w:val="28"/>
          <w:szCs w:val="28"/>
        </w:rPr>
        <w:t>«</w:t>
      </w:r>
      <w:r w:rsidR="00DB4297" w:rsidRPr="00DB4297">
        <w:rPr>
          <w:sz w:val="28"/>
          <w:szCs w:val="28"/>
        </w:rPr>
        <w:t>О конкурсе на реализацию проектов (программ) в сфере</w:t>
      </w:r>
    </w:p>
    <w:p w:rsidR="00DB4297" w:rsidRPr="00DB4297" w:rsidRDefault="00DB4297" w:rsidP="00DB4297">
      <w:pPr>
        <w:ind w:left="5387"/>
        <w:rPr>
          <w:sz w:val="28"/>
          <w:szCs w:val="28"/>
        </w:rPr>
      </w:pPr>
      <w:r w:rsidRPr="00DB4297">
        <w:rPr>
          <w:sz w:val="28"/>
          <w:szCs w:val="28"/>
        </w:rPr>
        <w:t>волонтерской деятельности</w:t>
      </w:r>
      <w:r w:rsidR="00747D48">
        <w:rPr>
          <w:sz w:val="28"/>
          <w:szCs w:val="28"/>
        </w:rPr>
        <w:t xml:space="preserve"> в</w:t>
      </w:r>
    </w:p>
    <w:p w:rsidR="00BD6079" w:rsidRDefault="00DB4297" w:rsidP="00DB4297">
      <w:pPr>
        <w:ind w:left="5387"/>
        <w:rPr>
          <w:sz w:val="28"/>
          <w:szCs w:val="28"/>
        </w:rPr>
      </w:pPr>
      <w:r w:rsidRPr="00DB4297">
        <w:rPr>
          <w:sz w:val="28"/>
          <w:szCs w:val="28"/>
        </w:rPr>
        <w:t>Ненецко</w:t>
      </w:r>
      <w:r w:rsidR="00747D48">
        <w:rPr>
          <w:sz w:val="28"/>
          <w:szCs w:val="28"/>
        </w:rPr>
        <w:t>м</w:t>
      </w:r>
      <w:r w:rsidRPr="00DB4297">
        <w:rPr>
          <w:sz w:val="28"/>
          <w:szCs w:val="28"/>
        </w:rPr>
        <w:t xml:space="preserve"> автономно</w:t>
      </w:r>
      <w:r w:rsidR="00747D48">
        <w:rPr>
          <w:sz w:val="28"/>
          <w:szCs w:val="28"/>
        </w:rPr>
        <w:t>м</w:t>
      </w:r>
      <w:r w:rsidRPr="00DB4297">
        <w:rPr>
          <w:sz w:val="28"/>
          <w:szCs w:val="28"/>
        </w:rPr>
        <w:t xml:space="preserve"> округ</w:t>
      </w:r>
      <w:r w:rsidR="00747D48">
        <w:rPr>
          <w:sz w:val="28"/>
          <w:szCs w:val="28"/>
        </w:rPr>
        <w:t>е</w:t>
      </w:r>
      <w:r w:rsidR="00BD6079">
        <w:rPr>
          <w:sz w:val="28"/>
          <w:szCs w:val="28"/>
        </w:rPr>
        <w:t>»</w:t>
      </w:r>
    </w:p>
    <w:p w:rsidR="00BD6079" w:rsidRDefault="00BD6079" w:rsidP="00BD6079">
      <w:pPr>
        <w:jc w:val="both"/>
        <w:rPr>
          <w:sz w:val="28"/>
          <w:szCs w:val="28"/>
        </w:rPr>
      </w:pPr>
    </w:p>
    <w:p w:rsidR="00BD6079" w:rsidRDefault="00BD6079" w:rsidP="00BD6079">
      <w:pPr>
        <w:jc w:val="both"/>
        <w:rPr>
          <w:sz w:val="28"/>
          <w:szCs w:val="28"/>
        </w:rPr>
      </w:pPr>
    </w:p>
    <w:p w:rsidR="00747D48" w:rsidRDefault="00747D48" w:rsidP="00BD6079">
      <w:pPr>
        <w:jc w:val="both"/>
        <w:rPr>
          <w:sz w:val="28"/>
          <w:szCs w:val="28"/>
        </w:rPr>
      </w:pPr>
    </w:p>
    <w:p w:rsidR="00BD6079" w:rsidRDefault="00BD6079" w:rsidP="00BD6079">
      <w:pPr>
        <w:jc w:val="both"/>
        <w:rPr>
          <w:sz w:val="28"/>
          <w:szCs w:val="28"/>
        </w:rPr>
      </w:pP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01B05">
        <w:rPr>
          <w:rFonts w:ascii="Times New Roman" w:hAnsi="Times New Roman"/>
          <w:b/>
          <w:sz w:val="28"/>
          <w:szCs w:val="28"/>
          <w:lang w:val="ru-RU"/>
        </w:rPr>
        <w:t>Положение</w:t>
      </w:r>
    </w:p>
    <w:p w:rsidR="00747D48" w:rsidRDefault="0022123E" w:rsidP="0022123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63CA7">
        <w:rPr>
          <w:rFonts w:ascii="Times New Roman" w:hAnsi="Times New Roman"/>
          <w:b/>
          <w:sz w:val="28"/>
          <w:szCs w:val="28"/>
          <w:lang w:val="ru-RU"/>
        </w:rPr>
        <w:t xml:space="preserve">о конкурсе на реализацию проектов (программ) </w:t>
      </w:r>
    </w:p>
    <w:p w:rsidR="0022123E" w:rsidRPr="00963CA7" w:rsidRDefault="0022123E" w:rsidP="0022123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63CA7">
        <w:rPr>
          <w:rFonts w:ascii="Times New Roman" w:hAnsi="Times New Roman"/>
          <w:b/>
          <w:sz w:val="28"/>
          <w:szCs w:val="28"/>
          <w:lang w:val="ru-RU"/>
        </w:rPr>
        <w:t>в сфере</w:t>
      </w:r>
      <w:r w:rsidR="00747D4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63CA7">
        <w:rPr>
          <w:rFonts w:ascii="Times New Roman" w:hAnsi="Times New Roman"/>
          <w:b/>
          <w:sz w:val="28"/>
          <w:szCs w:val="28"/>
          <w:lang w:val="ru-RU"/>
        </w:rPr>
        <w:t>волонтерской деятельности</w:t>
      </w:r>
    </w:p>
    <w:p w:rsidR="00C01B05" w:rsidRPr="00963CA7" w:rsidRDefault="00747D48" w:rsidP="0022123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 </w:t>
      </w:r>
      <w:r w:rsidR="0022123E" w:rsidRPr="00963CA7">
        <w:rPr>
          <w:rFonts w:ascii="Times New Roman" w:hAnsi="Times New Roman"/>
          <w:b/>
          <w:sz w:val="28"/>
          <w:szCs w:val="28"/>
          <w:lang w:val="ru-RU"/>
        </w:rPr>
        <w:t>Ненецко</w:t>
      </w:r>
      <w:r>
        <w:rPr>
          <w:rFonts w:ascii="Times New Roman" w:hAnsi="Times New Roman"/>
          <w:b/>
          <w:sz w:val="28"/>
          <w:szCs w:val="28"/>
          <w:lang w:val="ru-RU"/>
        </w:rPr>
        <w:t>м</w:t>
      </w:r>
      <w:r w:rsidR="0022123E" w:rsidRPr="00963CA7">
        <w:rPr>
          <w:rFonts w:ascii="Times New Roman" w:hAnsi="Times New Roman"/>
          <w:b/>
          <w:sz w:val="28"/>
          <w:szCs w:val="28"/>
          <w:lang w:val="ru-RU"/>
        </w:rPr>
        <w:t xml:space="preserve"> автономно</w:t>
      </w:r>
      <w:r>
        <w:rPr>
          <w:rFonts w:ascii="Times New Roman" w:hAnsi="Times New Roman"/>
          <w:b/>
          <w:sz w:val="28"/>
          <w:szCs w:val="28"/>
          <w:lang w:val="ru-RU"/>
        </w:rPr>
        <w:t>м</w:t>
      </w:r>
      <w:r w:rsidR="0022123E" w:rsidRPr="00963CA7">
        <w:rPr>
          <w:rFonts w:ascii="Times New Roman" w:hAnsi="Times New Roman"/>
          <w:b/>
          <w:sz w:val="28"/>
          <w:szCs w:val="28"/>
          <w:lang w:val="ru-RU"/>
        </w:rPr>
        <w:t xml:space="preserve"> округ</w:t>
      </w:r>
      <w:r>
        <w:rPr>
          <w:rFonts w:ascii="Times New Roman" w:hAnsi="Times New Roman"/>
          <w:b/>
          <w:sz w:val="28"/>
          <w:szCs w:val="28"/>
          <w:lang w:val="ru-RU"/>
        </w:rPr>
        <w:t>е</w:t>
      </w:r>
    </w:p>
    <w:p w:rsidR="00C01B05" w:rsidRDefault="00C01B05" w:rsidP="00C01B05">
      <w:pPr>
        <w:spacing w:after="88"/>
        <w:jc w:val="both"/>
        <w:rPr>
          <w:sz w:val="28"/>
          <w:szCs w:val="28"/>
        </w:rPr>
      </w:pPr>
    </w:p>
    <w:p w:rsidR="00747D48" w:rsidRPr="00963CA7" w:rsidRDefault="00747D48" w:rsidP="00C01B05">
      <w:pPr>
        <w:spacing w:after="88"/>
        <w:jc w:val="both"/>
        <w:rPr>
          <w:sz w:val="28"/>
          <w:szCs w:val="28"/>
        </w:rPr>
      </w:pPr>
    </w:p>
    <w:p w:rsidR="00747D48" w:rsidRPr="00747D48" w:rsidRDefault="00747D48" w:rsidP="00C01B05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747D48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963CA7" w:rsidRPr="00747D48">
        <w:rPr>
          <w:rFonts w:ascii="Times New Roman" w:hAnsi="Times New Roman"/>
          <w:sz w:val="28"/>
          <w:szCs w:val="28"/>
        </w:rPr>
        <w:t>I</w:t>
      </w:r>
    </w:p>
    <w:p w:rsidR="00C01B05" w:rsidRDefault="00C01B05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47D48">
        <w:rPr>
          <w:rFonts w:ascii="Times New Roman" w:hAnsi="Times New Roman"/>
          <w:b/>
          <w:sz w:val="28"/>
          <w:szCs w:val="28"/>
          <w:lang w:val="ru-RU"/>
        </w:rPr>
        <w:t>Общие положения</w:t>
      </w:r>
    </w:p>
    <w:p w:rsidR="00747D48" w:rsidRPr="00747D48" w:rsidRDefault="00747D48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01B05" w:rsidRDefault="00C01B05" w:rsidP="00C01B05">
      <w:pPr>
        <w:pStyle w:val="aa"/>
        <w:tabs>
          <w:tab w:val="left" w:pos="993"/>
        </w:tabs>
        <w:ind w:left="0"/>
        <w:jc w:val="both"/>
        <w:rPr>
          <w:rFonts w:eastAsia="Calibri"/>
          <w:sz w:val="16"/>
          <w:szCs w:val="16"/>
          <w:lang w:eastAsia="en-US"/>
        </w:rPr>
      </w:pPr>
    </w:p>
    <w:p w:rsidR="00C01B05" w:rsidRDefault="00C01B05" w:rsidP="008C1864">
      <w:pPr>
        <w:pStyle w:val="aa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устанавливает порядок </w:t>
      </w:r>
      <w:r w:rsidR="0022123E">
        <w:rPr>
          <w:sz w:val="28"/>
          <w:szCs w:val="28"/>
        </w:rPr>
        <w:t>проведения конкурса на реализацию проектов в сфере волонтерской деятельности</w:t>
      </w:r>
      <w:r>
        <w:rPr>
          <w:sz w:val="28"/>
          <w:szCs w:val="28"/>
        </w:rPr>
        <w:t xml:space="preserve"> </w:t>
      </w:r>
      <w:r w:rsidR="00747D48">
        <w:rPr>
          <w:sz w:val="28"/>
          <w:szCs w:val="28"/>
        </w:rPr>
        <w:t xml:space="preserve">в </w:t>
      </w:r>
      <w:r w:rsidR="0022123E">
        <w:rPr>
          <w:sz w:val="28"/>
          <w:szCs w:val="28"/>
        </w:rPr>
        <w:t>Ненецко</w:t>
      </w:r>
      <w:r w:rsidR="00747D48">
        <w:rPr>
          <w:sz w:val="28"/>
          <w:szCs w:val="28"/>
        </w:rPr>
        <w:t>м</w:t>
      </w:r>
      <w:r w:rsidR="0022123E">
        <w:rPr>
          <w:sz w:val="28"/>
          <w:szCs w:val="28"/>
        </w:rPr>
        <w:t xml:space="preserve"> автономно</w:t>
      </w:r>
      <w:r w:rsidR="00747D48">
        <w:rPr>
          <w:sz w:val="28"/>
          <w:szCs w:val="28"/>
        </w:rPr>
        <w:t>м</w:t>
      </w:r>
      <w:r w:rsidR="0022123E">
        <w:rPr>
          <w:sz w:val="28"/>
          <w:szCs w:val="28"/>
        </w:rPr>
        <w:t xml:space="preserve"> округ</w:t>
      </w:r>
      <w:r w:rsidR="00747D48">
        <w:rPr>
          <w:sz w:val="28"/>
          <w:szCs w:val="28"/>
        </w:rPr>
        <w:t>е</w:t>
      </w:r>
      <w:r>
        <w:rPr>
          <w:sz w:val="28"/>
          <w:szCs w:val="28"/>
        </w:rPr>
        <w:t xml:space="preserve"> (далее – </w:t>
      </w:r>
      <w:r w:rsidR="0022123E">
        <w:rPr>
          <w:sz w:val="28"/>
          <w:szCs w:val="28"/>
        </w:rPr>
        <w:t>Положение</w:t>
      </w:r>
      <w:r w:rsidR="009507AD">
        <w:rPr>
          <w:sz w:val="28"/>
          <w:szCs w:val="28"/>
        </w:rPr>
        <w:t>, Конкурс</w:t>
      </w:r>
      <w:r>
        <w:rPr>
          <w:sz w:val="28"/>
          <w:szCs w:val="28"/>
        </w:rPr>
        <w:t>).</w:t>
      </w:r>
    </w:p>
    <w:p w:rsidR="008C1864" w:rsidRDefault="0022123E" w:rsidP="008C1864">
      <w:pPr>
        <w:pStyle w:val="aa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C1864">
        <w:rPr>
          <w:sz w:val="28"/>
          <w:szCs w:val="28"/>
        </w:rPr>
        <w:t xml:space="preserve">Цель Конкурса – </w:t>
      </w:r>
      <w:r w:rsidR="008C1864" w:rsidRPr="008C1864">
        <w:rPr>
          <w:sz w:val="28"/>
          <w:szCs w:val="28"/>
        </w:rPr>
        <w:t>популяризация идей добровольчества (волонтерства) среди населения Ненецкого автономного округа, стимулирование активных действий в добровольческой (волонтерской) деятельности на региональном и местном уровне.</w:t>
      </w:r>
    </w:p>
    <w:p w:rsidR="008C1864" w:rsidRPr="008C1864" w:rsidRDefault="00537F80" w:rsidP="002D0B59">
      <w:pPr>
        <w:pStyle w:val="aa"/>
        <w:tabs>
          <w:tab w:val="left" w:pos="851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8C1864" w:rsidRPr="008C1864">
        <w:rPr>
          <w:sz w:val="28"/>
          <w:szCs w:val="28"/>
        </w:rPr>
        <w:t>Задачи Конкурса:</w:t>
      </w:r>
    </w:p>
    <w:p w:rsidR="008C1864" w:rsidRPr="008C1864" w:rsidRDefault="008C1864" w:rsidP="002D0B59">
      <w:pPr>
        <w:pStyle w:val="a8"/>
        <w:tabs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8C1864">
        <w:rPr>
          <w:rFonts w:ascii="Times New Roman" w:hAnsi="Times New Roman"/>
          <w:sz w:val="28"/>
          <w:szCs w:val="28"/>
          <w:lang w:val="ru-RU"/>
        </w:rPr>
        <w:t>повышение престижа добровольчества среди молодежи;</w:t>
      </w:r>
    </w:p>
    <w:p w:rsidR="008C1864" w:rsidRPr="008C1864" w:rsidRDefault="008C1864" w:rsidP="002D0B59">
      <w:pPr>
        <w:pStyle w:val="a8"/>
        <w:tabs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8C1864">
        <w:rPr>
          <w:rFonts w:ascii="Times New Roman" w:hAnsi="Times New Roman"/>
          <w:sz w:val="28"/>
          <w:szCs w:val="28"/>
          <w:lang w:val="ru-RU"/>
        </w:rPr>
        <w:t>поддержка молодежных инициатив в сфере социально – значимой деятельности;</w:t>
      </w:r>
    </w:p>
    <w:p w:rsidR="008C1864" w:rsidRPr="002D0B59" w:rsidRDefault="008C1864" w:rsidP="002D0B59">
      <w:pPr>
        <w:pStyle w:val="a8"/>
        <w:tabs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2D0B59">
        <w:rPr>
          <w:rFonts w:ascii="Times New Roman" w:hAnsi="Times New Roman"/>
          <w:sz w:val="28"/>
          <w:szCs w:val="28"/>
          <w:lang w:val="ru-RU"/>
        </w:rPr>
        <w:t>патриотическое воспитание молод</w:t>
      </w:r>
      <w:r w:rsidR="009507AD">
        <w:rPr>
          <w:rFonts w:ascii="Times New Roman" w:hAnsi="Times New Roman"/>
          <w:sz w:val="28"/>
          <w:szCs w:val="28"/>
          <w:lang w:val="ru-RU"/>
        </w:rPr>
        <w:t>е</w:t>
      </w:r>
      <w:r w:rsidRPr="002D0B59">
        <w:rPr>
          <w:rFonts w:ascii="Times New Roman" w:hAnsi="Times New Roman"/>
          <w:sz w:val="28"/>
          <w:szCs w:val="28"/>
          <w:lang w:val="ru-RU"/>
        </w:rPr>
        <w:t>жи;</w:t>
      </w:r>
    </w:p>
    <w:p w:rsidR="008C1864" w:rsidRPr="008C1864" w:rsidRDefault="008C1864" w:rsidP="002D0B59">
      <w:pPr>
        <w:pStyle w:val="a8"/>
        <w:tabs>
          <w:tab w:val="left" w:pos="993"/>
        </w:tabs>
        <w:ind w:left="567"/>
        <w:jc w:val="both"/>
        <w:rPr>
          <w:sz w:val="28"/>
          <w:szCs w:val="28"/>
          <w:lang w:val="ru-RU"/>
        </w:rPr>
      </w:pPr>
      <w:r w:rsidRPr="008C1864">
        <w:rPr>
          <w:rFonts w:ascii="Times New Roman" w:hAnsi="Times New Roman"/>
          <w:sz w:val="28"/>
          <w:szCs w:val="28"/>
          <w:lang w:val="ru-RU"/>
        </w:rPr>
        <w:t>формирование ценности здорового образа жизни у молодежи.</w:t>
      </w:r>
    </w:p>
    <w:p w:rsidR="008C1864" w:rsidRDefault="00537F80" w:rsidP="00537F80">
      <w:pPr>
        <w:pStyle w:val="aa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4. </w:t>
      </w:r>
      <w:r w:rsidR="008C1864" w:rsidRPr="008C1864">
        <w:rPr>
          <w:sz w:val="28"/>
          <w:szCs w:val="28"/>
        </w:rPr>
        <w:t xml:space="preserve">Учредителем </w:t>
      </w:r>
      <w:r w:rsidR="008C1864" w:rsidRPr="002D0B59">
        <w:rPr>
          <w:sz w:val="28"/>
          <w:szCs w:val="28"/>
        </w:rPr>
        <w:t>и Организатором Конкурса</w:t>
      </w:r>
      <w:r w:rsidR="008C1864" w:rsidRPr="008C1864">
        <w:rPr>
          <w:sz w:val="28"/>
          <w:szCs w:val="28"/>
        </w:rPr>
        <w:t xml:space="preserve"> является Департамент образования, культуры и спорта Ненецкого автономного округа (далее - Департамент).</w:t>
      </w:r>
    </w:p>
    <w:p w:rsidR="008C1864" w:rsidRDefault="00537F80" w:rsidP="00537F80">
      <w:pPr>
        <w:pStyle w:val="aa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5. </w:t>
      </w:r>
      <w:r w:rsidR="008C1864" w:rsidRPr="002D0B59">
        <w:rPr>
          <w:sz w:val="28"/>
          <w:szCs w:val="28"/>
        </w:rPr>
        <w:t xml:space="preserve">Исполнителем Конкурса </w:t>
      </w:r>
      <w:r w:rsidR="008C1864" w:rsidRPr="008C1864">
        <w:rPr>
          <w:sz w:val="28"/>
          <w:szCs w:val="28"/>
        </w:rPr>
        <w:t>является государственное бюджетное учреждение Ненецкого автономного округа «Региональный центр молодежной политики и военно-патриотического воспитания молодежи» (далее – Исполнитель).</w:t>
      </w:r>
    </w:p>
    <w:p w:rsidR="008C1864" w:rsidRDefault="00537F80" w:rsidP="00537F80">
      <w:pPr>
        <w:pStyle w:val="aa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6. </w:t>
      </w:r>
      <w:r w:rsidR="008C1864">
        <w:rPr>
          <w:sz w:val="28"/>
          <w:szCs w:val="28"/>
        </w:rPr>
        <w:t>Участниками Конкурса могут быть граждане Российской Федерации в возрасте от 14 до 30 лет, зарегистрированные на территории Ненецкого автономного округа.</w:t>
      </w:r>
    </w:p>
    <w:p w:rsidR="00963CA7" w:rsidRDefault="00537F80" w:rsidP="00537F80">
      <w:pPr>
        <w:pStyle w:val="aa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7. </w:t>
      </w:r>
      <w:r w:rsidR="00963CA7" w:rsidRPr="00C01B05">
        <w:rPr>
          <w:sz w:val="28"/>
          <w:szCs w:val="28"/>
        </w:rPr>
        <w:t>Финансирование Конкурса производится за счет средств государственной программы Ненецкого автономного округа</w:t>
      </w:r>
      <w:r w:rsidR="009973C6">
        <w:rPr>
          <w:sz w:val="28"/>
          <w:szCs w:val="28"/>
        </w:rPr>
        <w:t xml:space="preserve"> «Молоде</w:t>
      </w:r>
      <w:r w:rsidR="00963CA7" w:rsidRPr="00C01B05">
        <w:rPr>
          <w:sz w:val="28"/>
          <w:szCs w:val="28"/>
        </w:rPr>
        <w:t>жь Ненецкого автономного округа».</w:t>
      </w:r>
    </w:p>
    <w:p w:rsidR="00963CA7" w:rsidRPr="008C1864" w:rsidRDefault="00537F80" w:rsidP="00537F80">
      <w:pPr>
        <w:pStyle w:val="aa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8. </w:t>
      </w:r>
      <w:r w:rsidR="00963CA7">
        <w:rPr>
          <w:sz w:val="28"/>
          <w:szCs w:val="28"/>
        </w:rPr>
        <w:t xml:space="preserve">Размер средств на реализацию проекта предоставляется в объеме </w:t>
      </w:r>
      <w:r w:rsidR="00963CA7" w:rsidRPr="00C01B05">
        <w:rPr>
          <w:sz w:val="28"/>
          <w:szCs w:val="28"/>
        </w:rPr>
        <w:t>до 50</w:t>
      </w:r>
      <w:r w:rsidR="009973C6">
        <w:rPr>
          <w:sz w:val="28"/>
          <w:szCs w:val="28"/>
        </w:rPr>
        <w:t> </w:t>
      </w:r>
      <w:r w:rsidR="00963CA7" w:rsidRPr="00C01B05">
        <w:rPr>
          <w:sz w:val="28"/>
          <w:szCs w:val="28"/>
        </w:rPr>
        <w:t>000</w:t>
      </w:r>
      <w:r w:rsidR="009973C6">
        <w:rPr>
          <w:sz w:val="28"/>
          <w:szCs w:val="28"/>
        </w:rPr>
        <w:t>,00</w:t>
      </w:r>
      <w:r w:rsidR="00963CA7" w:rsidRPr="00C01B05">
        <w:rPr>
          <w:sz w:val="28"/>
          <w:szCs w:val="28"/>
        </w:rPr>
        <w:t xml:space="preserve"> (пятидесяти тысяч) рублей.</w:t>
      </w:r>
    </w:p>
    <w:p w:rsidR="008C1864" w:rsidRDefault="008C1864" w:rsidP="00C01B05">
      <w:pPr>
        <w:pStyle w:val="aa"/>
        <w:ind w:left="0" w:firstLine="708"/>
        <w:jc w:val="both"/>
        <w:rPr>
          <w:sz w:val="28"/>
          <w:szCs w:val="28"/>
        </w:rPr>
      </w:pPr>
    </w:p>
    <w:p w:rsidR="009973C6" w:rsidRPr="009973C6" w:rsidRDefault="009973C6" w:rsidP="00C01B05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9973C6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963CA7" w:rsidRPr="009973C6">
        <w:rPr>
          <w:rFonts w:ascii="Times New Roman" w:hAnsi="Times New Roman"/>
          <w:sz w:val="28"/>
          <w:szCs w:val="28"/>
        </w:rPr>
        <w:t>II</w:t>
      </w: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01B05">
        <w:rPr>
          <w:rFonts w:ascii="Times New Roman" w:hAnsi="Times New Roman"/>
          <w:b/>
          <w:sz w:val="28"/>
          <w:szCs w:val="28"/>
          <w:lang w:val="ru-RU"/>
        </w:rPr>
        <w:t>Сроки проведения Конкурса</w:t>
      </w:r>
    </w:p>
    <w:p w:rsidR="00C01B05" w:rsidRPr="00C01B05" w:rsidRDefault="00C01B05" w:rsidP="00C01B05">
      <w:pPr>
        <w:pStyle w:val="a8"/>
        <w:rPr>
          <w:rFonts w:ascii="Times New Roman" w:hAnsi="Times New Roman"/>
          <w:sz w:val="16"/>
          <w:szCs w:val="16"/>
          <w:lang w:val="ru-RU"/>
        </w:rPr>
      </w:pPr>
    </w:p>
    <w:p w:rsidR="00963CA7" w:rsidRDefault="00537F80" w:rsidP="00537F80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9. </w:t>
      </w:r>
      <w:r w:rsidR="00C01B05" w:rsidRPr="00963CA7">
        <w:rPr>
          <w:rFonts w:ascii="Times New Roman" w:hAnsi="Times New Roman"/>
          <w:sz w:val="28"/>
          <w:szCs w:val="28"/>
          <w:lang w:val="ru-RU"/>
        </w:rPr>
        <w:t xml:space="preserve">Сроки проведения Конкурса: с </w:t>
      </w:r>
      <w:r w:rsidR="004E3F48">
        <w:rPr>
          <w:rFonts w:ascii="Times New Roman" w:hAnsi="Times New Roman"/>
          <w:sz w:val="28"/>
          <w:szCs w:val="28"/>
          <w:lang w:val="ru-RU"/>
        </w:rPr>
        <w:t>25</w:t>
      </w:r>
      <w:r w:rsidR="009973C6">
        <w:rPr>
          <w:rFonts w:ascii="Times New Roman" w:hAnsi="Times New Roman"/>
          <w:sz w:val="28"/>
          <w:szCs w:val="28"/>
          <w:lang w:val="ru-RU"/>
        </w:rPr>
        <w:t xml:space="preserve"> мая </w:t>
      </w:r>
      <w:r w:rsidR="00C01B05" w:rsidRPr="00963CA7">
        <w:rPr>
          <w:rFonts w:ascii="Times New Roman" w:hAnsi="Times New Roman"/>
          <w:sz w:val="28"/>
          <w:szCs w:val="28"/>
          <w:lang w:val="ru-RU"/>
        </w:rPr>
        <w:t>по 31 октября текущего года.</w:t>
      </w:r>
    </w:p>
    <w:p w:rsidR="00C01B05" w:rsidRPr="00963CA7" w:rsidRDefault="00537F80" w:rsidP="00537F80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10. </w:t>
      </w:r>
      <w:r w:rsidR="00C01B05" w:rsidRPr="00963CA7">
        <w:rPr>
          <w:rFonts w:ascii="Times New Roman" w:hAnsi="Times New Roman"/>
          <w:sz w:val="28"/>
          <w:szCs w:val="28"/>
          <w:lang w:val="ru-RU"/>
        </w:rPr>
        <w:t>Конкурс проводится в три этапа: подготовительный, оценочный, реализация проекта.</w:t>
      </w:r>
    </w:p>
    <w:p w:rsidR="00C01B05" w:rsidRPr="00C01B05" w:rsidRDefault="00C01B05" w:rsidP="00537F80">
      <w:pPr>
        <w:pStyle w:val="a8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63CA7">
        <w:rPr>
          <w:rFonts w:ascii="Times New Roman" w:hAnsi="Times New Roman"/>
          <w:sz w:val="28"/>
          <w:szCs w:val="28"/>
          <w:lang w:val="ru-RU"/>
        </w:rPr>
        <w:t>1 этап – подготовительный:</w:t>
      </w:r>
      <w:r w:rsidR="00963CA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3F48">
        <w:rPr>
          <w:rFonts w:ascii="Times New Roman" w:hAnsi="Times New Roman"/>
          <w:sz w:val="28"/>
          <w:szCs w:val="28"/>
          <w:lang w:val="ru-RU"/>
        </w:rPr>
        <w:t>25</w:t>
      </w:r>
      <w:r w:rsidRPr="00644F2E">
        <w:rPr>
          <w:rFonts w:ascii="Times New Roman" w:hAnsi="Times New Roman"/>
          <w:sz w:val="28"/>
          <w:szCs w:val="28"/>
          <w:lang w:val="ru-RU"/>
        </w:rPr>
        <w:t xml:space="preserve"> мая – 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 xml:space="preserve">30 </w:t>
      </w:r>
      <w:r w:rsidRPr="00644F2E">
        <w:rPr>
          <w:rFonts w:ascii="Times New Roman" w:hAnsi="Times New Roman"/>
          <w:sz w:val="28"/>
          <w:szCs w:val="28"/>
          <w:lang w:val="ru-RU"/>
        </w:rPr>
        <w:t>июня т</w:t>
      </w:r>
      <w:r>
        <w:rPr>
          <w:rFonts w:ascii="Times New Roman" w:hAnsi="Times New Roman"/>
          <w:sz w:val="28"/>
          <w:szCs w:val="28"/>
          <w:lang w:val="ru-RU"/>
        </w:rPr>
        <w:t>екущего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C01B05" w:rsidRPr="00C01B05" w:rsidRDefault="00C01B05" w:rsidP="00537F80">
      <w:pPr>
        <w:pStyle w:val="a8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63CA7">
        <w:rPr>
          <w:rFonts w:ascii="Times New Roman" w:hAnsi="Times New Roman"/>
          <w:sz w:val="28"/>
          <w:szCs w:val="28"/>
          <w:lang w:val="ru-RU"/>
        </w:rPr>
        <w:t>2 этап – оценочный:</w:t>
      </w:r>
      <w:r w:rsidR="00963CA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>01</w:t>
      </w:r>
      <w:r w:rsidRPr="00644F2E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>09</w:t>
      </w:r>
      <w:r w:rsidRPr="00644F2E">
        <w:rPr>
          <w:rFonts w:ascii="Times New Roman" w:hAnsi="Times New Roman"/>
          <w:sz w:val="28"/>
          <w:szCs w:val="28"/>
          <w:lang w:val="ru-RU"/>
        </w:rPr>
        <w:t xml:space="preserve"> ию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>л</w:t>
      </w:r>
      <w:r w:rsidRPr="00644F2E">
        <w:rPr>
          <w:rFonts w:ascii="Times New Roman" w:hAnsi="Times New Roman"/>
          <w:sz w:val="28"/>
          <w:szCs w:val="28"/>
          <w:lang w:val="ru-RU"/>
        </w:rPr>
        <w:t>я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текущего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C01B05" w:rsidRPr="00C01B05" w:rsidRDefault="00C01B05" w:rsidP="00537F80">
      <w:pPr>
        <w:pStyle w:val="a8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63CA7">
        <w:rPr>
          <w:rFonts w:ascii="Times New Roman" w:hAnsi="Times New Roman"/>
          <w:sz w:val="28"/>
          <w:szCs w:val="28"/>
          <w:lang w:val="ru-RU"/>
        </w:rPr>
        <w:t>3 этап - реализация проекта:</w:t>
      </w:r>
      <w:r w:rsidRPr="00644F2E">
        <w:rPr>
          <w:rFonts w:ascii="Times New Roman" w:hAnsi="Times New Roman"/>
          <w:sz w:val="28"/>
          <w:szCs w:val="28"/>
          <w:lang w:val="ru-RU"/>
        </w:rPr>
        <w:t>1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>0</w:t>
      </w:r>
      <w:r w:rsidRPr="00644F2E">
        <w:rPr>
          <w:rFonts w:ascii="Times New Roman" w:hAnsi="Times New Roman"/>
          <w:sz w:val="28"/>
          <w:szCs w:val="28"/>
          <w:lang w:val="ru-RU"/>
        </w:rPr>
        <w:t xml:space="preserve"> ию</w:t>
      </w:r>
      <w:r w:rsidR="00E1598E" w:rsidRPr="00644F2E">
        <w:rPr>
          <w:rFonts w:ascii="Times New Roman" w:hAnsi="Times New Roman"/>
          <w:sz w:val="28"/>
          <w:szCs w:val="28"/>
          <w:lang w:val="ru-RU"/>
        </w:rPr>
        <w:t>л</w:t>
      </w:r>
      <w:r w:rsidRPr="00644F2E">
        <w:rPr>
          <w:rFonts w:ascii="Times New Roman" w:hAnsi="Times New Roman"/>
          <w:sz w:val="28"/>
          <w:szCs w:val="28"/>
          <w:lang w:val="ru-RU"/>
        </w:rPr>
        <w:t>я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- 31 </w:t>
      </w:r>
      <w:r>
        <w:rPr>
          <w:rFonts w:ascii="Times New Roman" w:hAnsi="Times New Roman"/>
          <w:sz w:val="28"/>
          <w:szCs w:val="28"/>
          <w:lang w:val="ru-RU"/>
        </w:rPr>
        <w:t>октября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текущего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C01B05" w:rsidRPr="00C01B05" w:rsidRDefault="00C01B05" w:rsidP="00C01B05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973C6" w:rsidRPr="009973C6" w:rsidRDefault="009973C6" w:rsidP="00C01B05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9973C6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963CA7" w:rsidRPr="009973C6">
        <w:rPr>
          <w:rFonts w:ascii="Times New Roman" w:hAnsi="Times New Roman"/>
          <w:sz w:val="28"/>
          <w:szCs w:val="28"/>
        </w:rPr>
        <w:t>III</w:t>
      </w: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01B05">
        <w:rPr>
          <w:rFonts w:ascii="Times New Roman" w:hAnsi="Times New Roman"/>
          <w:b/>
          <w:sz w:val="28"/>
          <w:szCs w:val="28"/>
          <w:lang w:val="ru-RU"/>
        </w:rPr>
        <w:t>Условия участия</w:t>
      </w:r>
    </w:p>
    <w:p w:rsidR="00C01B05" w:rsidRPr="00C01B05" w:rsidRDefault="00C01B05" w:rsidP="00C01B05">
      <w:pPr>
        <w:pStyle w:val="a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C01B05" w:rsidRDefault="00537F80" w:rsidP="00537F80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>11.</w:t>
      </w:r>
      <w:r>
        <w:rPr>
          <w:lang w:val="ru-RU"/>
        </w:rPr>
        <w:t> </w:t>
      </w:r>
      <w:r w:rsidR="00963CA7">
        <w:rPr>
          <w:rFonts w:ascii="Times New Roman" w:hAnsi="Times New Roman"/>
          <w:sz w:val="28"/>
          <w:szCs w:val="28"/>
          <w:lang w:val="ru-RU"/>
        </w:rPr>
        <w:t>Для участия в Конкурсе участники в срок не позднее 30 июня текущего года предоставляют Исполнителю заяв</w:t>
      </w:r>
      <w:r w:rsidR="004E3F48">
        <w:rPr>
          <w:rFonts w:ascii="Times New Roman" w:hAnsi="Times New Roman"/>
          <w:sz w:val="28"/>
          <w:szCs w:val="28"/>
          <w:lang w:val="ru-RU"/>
        </w:rPr>
        <w:t>ление</w:t>
      </w:r>
      <w:r w:rsidR="00963CA7">
        <w:rPr>
          <w:rFonts w:ascii="Times New Roman" w:hAnsi="Times New Roman"/>
          <w:sz w:val="28"/>
          <w:szCs w:val="28"/>
          <w:lang w:val="ru-RU"/>
        </w:rPr>
        <w:t>.</w:t>
      </w:r>
    </w:p>
    <w:p w:rsidR="00963CA7" w:rsidRDefault="00537F80" w:rsidP="00537F80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12. </w:t>
      </w:r>
      <w:r w:rsidR="00DB4297">
        <w:rPr>
          <w:rFonts w:ascii="Times New Roman" w:hAnsi="Times New Roman"/>
          <w:sz w:val="28"/>
          <w:szCs w:val="28"/>
          <w:lang w:val="ru-RU"/>
        </w:rPr>
        <w:t>К заяв</w:t>
      </w:r>
      <w:r w:rsidR="004E3F48">
        <w:rPr>
          <w:rFonts w:ascii="Times New Roman" w:hAnsi="Times New Roman"/>
          <w:sz w:val="28"/>
          <w:szCs w:val="28"/>
          <w:lang w:val="ru-RU"/>
        </w:rPr>
        <w:t>лению</w:t>
      </w:r>
      <w:r w:rsidR="00DB4297">
        <w:rPr>
          <w:rFonts w:ascii="Times New Roman" w:hAnsi="Times New Roman"/>
          <w:sz w:val="28"/>
          <w:szCs w:val="28"/>
          <w:lang w:val="ru-RU"/>
        </w:rPr>
        <w:t xml:space="preserve"> должны быть приложены:</w:t>
      </w:r>
    </w:p>
    <w:p w:rsidR="00DB4297" w:rsidRDefault="004302A0" w:rsidP="004302A0">
      <w:pPr>
        <w:pStyle w:val="a8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проект приоритетных направлений в сфере волонтерской (добровольческой) деятельности</w:t>
      </w:r>
      <w:r w:rsidR="00DB4297" w:rsidRPr="00DB429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3F48">
        <w:rPr>
          <w:rFonts w:ascii="Times New Roman" w:hAnsi="Times New Roman"/>
          <w:sz w:val="28"/>
          <w:szCs w:val="28"/>
          <w:lang w:val="ru-RU"/>
        </w:rPr>
        <w:t xml:space="preserve">по форме </w:t>
      </w:r>
      <w:r w:rsidR="00376AC0">
        <w:rPr>
          <w:rFonts w:ascii="Times New Roman" w:hAnsi="Times New Roman"/>
          <w:sz w:val="28"/>
          <w:szCs w:val="28"/>
          <w:lang w:val="ru-RU"/>
        </w:rPr>
        <w:t>согласно П</w:t>
      </w:r>
      <w:r w:rsidR="00DB4297" w:rsidRPr="00DB4297">
        <w:rPr>
          <w:rFonts w:ascii="Times New Roman" w:hAnsi="Times New Roman"/>
          <w:sz w:val="28"/>
          <w:szCs w:val="28"/>
          <w:lang w:val="ru-RU"/>
        </w:rPr>
        <w:t>риложени</w:t>
      </w:r>
      <w:r w:rsidR="00376AC0">
        <w:rPr>
          <w:rFonts w:ascii="Times New Roman" w:hAnsi="Times New Roman"/>
          <w:sz w:val="28"/>
          <w:szCs w:val="28"/>
          <w:lang w:val="ru-RU"/>
        </w:rPr>
        <w:t>ю к Положению</w:t>
      </w:r>
      <w:r w:rsidR="00DB4297" w:rsidRPr="00DB429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по следующим направлениям: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поддержка детских домов;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поддержка пожилых людей;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поддержка людей с ограниченными возможностями;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служба милосердия в больницах;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поддержка детей - подростков;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экологическая защита;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организация и проведение интеллектуальных конкурсов;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спортивная, туристическая деятельность;</w:t>
      </w:r>
    </w:p>
    <w:p w:rsidR="004302A0" w:rsidRPr="00C01B05" w:rsidRDefault="004302A0" w:rsidP="004302A0">
      <w:pPr>
        <w:pStyle w:val="a8"/>
        <w:tabs>
          <w:tab w:val="left" w:pos="142"/>
        </w:tabs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досуговая деятельность (организация свободного времени детей, подростков и молодежи);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патриотическое воспитание;</w:t>
      </w:r>
    </w:p>
    <w:p w:rsidR="004302A0" w:rsidRPr="00C01B05" w:rsidRDefault="004302A0" w:rsidP="004302A0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экскурсионная деятельность;</w:t>
      </w:r>
    </w:p>
    <w:p w:rsidR="004302A0" w:rsidRDefault="004302A0" w:rsidP="004302A0">
      <w:pPr>
        <w:pStyle w:val="a8"/>
        <w:tabs>
          <w:tab w:val="left" w:pos="993"/>
        </w:tabs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информационное обеспечение.</w:t>
      </w:r>
    </w:p>
    <w:p w:rsidR="00DB4297" w:rsidRDefault="00DB4297" w:rsidP="004302A0">
      <w:pPr>
        <w:pStyle w:val="a8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B4297">
        <w:rPr>
          <w:rFonts w:ascii="Times New Roman" w:hAnsi="Times New Roman"/>
          <w:sz w:val="28"/>
          <w:szCs w:val="28"/>
          <w:lang w:val="ru-RU"/>
        </w:rPr>
        <w:t xml:space="preserve">копия паспорта </w:t>
      </w:r>
      <w:r w:rsidR="006A67B4">
        <w:rPr>
          <w:rFonts w:ascii="Times New Roman" w:hAnsi="Times New Roman"/>
          <w:sz w:val="28"/>
          <w:szCs w:val="28"/>
          <w:lang w:val="ru-RU"/>
        </w:rPr>
        <w:t xml:space="preserve">участника </w:t>
      </w:r>
      <w:r w:rsidRPr="00DB4297">
        <w:rPr>
          <w:rFonts w:ascii="Times New Roman" w:hAnsi="Times New Roman"/>
          <w:sz w:val="28"/>
          <w:szCs w:val="28"/>
          <w:lang w:val="ru-RU"/>
        </w:rPr>
        <w:t>(2 – 5 страницы);</w:t>
      </w:r>
    </w:p>
    <w:p w:rsidR="00DB4297" w:rsidRDefault="00DB4297" w:rsidP="004302A0">
      <w:pPr>
        <w:pStyle w:val="a8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B4297">
        <w:rPr>
          <w:rFonts w:ascii="Times New Roman" w:hAnsi="Times New Roman"/>
          <w:sz w:val="28"/>
          <w:szCs w:val="28"/>
          <w:lang w:val="ru-RU"/>
        </w:rPr>
        <w:t>копия ИНН</w:t>
      </w:r>
      <w:r w:rsidR="003D27EB">
        <w:rPr>
          <w:rFonts w:ascii="Times New Roman" w:hAnsi="Times New Roman"/>
          <w:sz w:val="28"/>
          <w:szCs w:val="28"/>
          <w:lang w:val="ru-RU"/>
        </w:rPr>
        <w:t xml:space="preserve"> участника</w:t>
      </w:r>
      <w:r w:rsidRPr="00DB4297">
        <w:rPr>
          <w:rFonts w:ascii="Times New Roman" w:hAnsi="Times New Roman"/>
          <w:sz w:val="28"/>
          <w:szCs w:val="28"/>
          <w:lang w:val="ru-RU"/>
        </w:rPr>
        <w:t>;</w:t>
      </w:r>
    </w:p>
    <w:p w:rsidR="004302A0" w:rsidRDefault="00DB4297" w:rsidP="004302A0">
      <w:pPr>
        <w:pStyle w:val="a8"/>
        <w:numPr>
          <w:ilvl w:val="0"/>
          <w:numId w:val="15"/>
        </w:numPr>
        <w:tabs>
          <w:tab w:val="left" w:pos="993"/>
        </w:tabs>
        <w:ind w:left="709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4302A0">
        <w:rPr>
          <w:rFonts w:ascii="Times New Roman" w:hAnsi="Times New Roman"/>
          <w:sz w:val="28"/>
          <w:szCs w:val="28"/>
          <w:lang w:val="ru-RU"/>
        </w:rPr>
        <w:t xml:space="preserve">копия </w:t>
      </w:r>
      <w:r w:rsidRPr="003D27EB">
        <w:rPr>
          <w:rFonts w:ascii="Times New Roman" w:hAnsi="Times New Roman"/>
          <w:sz w:val="28"/>
          <w:szCs w:val="28"/>
          <w:lang w:val="ru-RU"/>
        </w:rPr>
        <w:t>страхового свидетельства</w:t>
      </w:r>
      <w:r w:rsidR="003D27EB" w:rsidRPr="003D27EB">
        <w:rPr>
          <w:rFonts w:ascii="Times New Roman" w:hAnsi="Times New Roman"/>
          <w:sz w:val="28"/>
          <w:szCs w:val="28"/>
          <w:lang w:val="ru-RU"/>
        </w:rPr>
        <w:t xml:space="preserve"> государственного пенсионного страхования (СНИЛС)</w:t>
      </w:r>
      <w:r w:rsidR="003D27EB">
        <w:rPr>
          <w:rFonts w:ascii="Times New Roman" w:hAnsi="Times New Roman"/>
          <w:sz w:val="28"/>
          <w:szCs w:val="28"/>
          <w:lang w:val="ru-RU"/>
        </w:rPr>
        <w:t xml:space="preserve"> участника</w:t>
      </w:r>
      <w:r w:rsidRPr="003D27EB">
        <w:rPr>
          <w:rFonts w:ascii="Times New Roman" w:hAnsi="Times New Roman"/>
          <w:sz w:val="28"/>
          <w:szCs w:val="28"/>
          <w:lang w:val="ru-RU"/>
        </w:rPr>
        <w:t>;</w:t>
      </w:r>
    </w:p>
    <w:p w:rsidR="004302A0" w:rsidRDefault="00DB4297" w:rsidP="004302A0">
      <w:pPr>
        <w:pStyle w:val="a8"/>
        <w:numPr>
          <w:ilvl w:val="0"/>
          <w:numId w:val="15"/>
        </w:numPr>
        <w:tabs>
          <w:tab w:val="left" w:pos="993"/>
        </w:tabs>
        <w:ind w:left="709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4302A0">
        <w:rPr>
          <w:rFonts w:ascii="Times New Roman" w:hAnsi="Times New Roman"/>
          <w:sz w:val="28"/>
          <w:szCs w:val="28"/>
          <w:lang w:val="ru-RU"/>
        </w:rPr>
        <w:t>смета планируемых затрат;</w:t>
      </w:r>
    </w:p>
    <w:p w:rsidR="004302A0" w:rsidRDefault="004302A0" w:rsidP="004302A0">
      <w:pPr>
        <w:pStyle w:val="a8"/>
        <w:numPr>
          <w:ilvl w:val="0"/>
          <w:numId w:val="15"/>
        </w:numPr>
        <w:tabs>
          <w:tab w:val="left" w:pos="993"/>
        </w:tabs>
        <w:ind w:left="709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4302A0">
        <w:rPr>
          <w:rFonts w:ascii="Times New Roman" w:hAnsi="Times New Roman"/>
          <w:sz w:val="28"/>
          <w:szCs w:val="28"/>
          <w:lang w:val="ru-RU"/>
        </w:rPr>
        <w:lastRenderedPageBreak/>
        <w:t>б</w:t>
      </w:r>
      <w:r w:rsidR="00DB4297" w:rsidRPr="004302A0">
        <w:rPr>
          <w:rFonts w:ascii="Times New Roman" w:hAnsi="Times New Roman"/>
          <w:sz w:val="28"/>
          <w:szCs w:val="28"/>
          <w:lang w:val="ru-RU"/>
        </w:rPr>
        <w:t>анковские реквизиты (выписка с лицевого счета);</w:t>
      </w:r>
    </w:p>
    <w:p w:rsidR="00DB4297" w:rsidRPr="007008BE" w:rsidRDefault="007008BE" w:rsidP="007008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DB4297" w:rsidRPr="007008BE">
        <w:rPr>
          <w:sz w:val="28"/>
          <w:szCs w:val="28"/>
        </w:rPr>
        <w:t>благодарственные письма, грамоты, характеристики, справки за участие или реализацию добровольческих проектов</w:t>
      </w:r>
      <w:r w:rsidR="004C2024">
        <w:rPr>
          <w:sz w:val="28"/>
          <w:szCs w:val="28"/>
        </w:rPr>
        <w:t xml:space="preserve"> (по желанию у</w:t>
      </w:r>
      <w:r w:rsidR="004302A0" w:rsidRPr="007008BE">
        <w:rPr>
          <w:sz w:val="28"/>
          <w:szCs w:val="28"/>
        </w:rPr>
        <w:t>частника</w:t>
      </w:r>
      <w:r w:rsidR="004C2024">
        <w:rPr>
          <w:sz w:val="28"/>
          <w:szCs w:val="28"/>
        </w:rPr>
        <w:t xml:space="preserve"> Конкурса</w:t>
      </w:r>
      <w:r w:rsidR="004302A0" w:rsidRPr="007008BE">
        <w:rPr>
          <w:sz w:val="28"/>
          <w:szCs w:val="28"/>
        </w:rPr>
        <w:t>)</w:t>
      </w:r>
      <w:r w:rsidR="00DB4297" w:rsidRPr="007008BE">
        <w:rPr>
          <w:sz w:val="28"/>
          <w:szCs w:val="28"/>
        </w:rPr>
        <w:t>.</w:t>
      </w:r>
    </w:p>
    <w:p w:rsidR="004302A0" w:rsidRDefault="00537F80" w:rsidP="00537F80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14. </w:t>
      </w:r>
      <w:r w:rsidR="004302A0">
        <w:rPr>
          <w:rFonts w:ascii="Times New Roman" w:hAnsi="Times New Roman"/>
          <w:sz w:val="28"/>
          <w:szCs w:val="28"/>
          <w:lang w:val="ru-RU"/>
        </w:rPr>
        <w:t>Заяв</w:t>
      </w:r>
      <w:r w:rsidR="00241D20">
        <w:rPr>
          <w:rFonts w:ascii="Times New Roman" w:hAnsi="Times New Roman"/>
          <w:sz w:val="28"/>
          <w:szCs w:val="28"/>
          <w:lang w:val="ru-RU"/>
        </w:rPr>
        <w:t>ление</w:t>
      </w:r>
      <w:r w:rsidR="004302A0">
        <w:rPr>
          <w:rFonts w:ascii="Times New Roman" w:hAnsi="Times New Roman"/>
          <w:sz w:val="28"/>
          <w:szCs w:val="28"/>
          <w:lang w:val="ru-RU"/>
        </w:rPr>
        <w:t xml:space="preserve"> направляется </w:t>
      </w: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537F80">
        <w:rPr>
          <w:rFonts w:ascii="Times New Roman" w:hAnsi="Times New Roman"/>
          <w:sz w:val="28"/>
          <w:szCs w:val="28"/>
          <w:lang w:val="ru-RU"/>
        </w:rPr>
        <w:t>ГБУ НАО «Региональный центр молодежной политики и военно-патриотического воспитания молодежи»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2A0">
        <w:rPr>
          <w:rFonts w:ascii="Times New Roman" w:hAnsi="Times New Roman"/>
          <w:sz w:val="28"/>
          <w:szCs w:val="28"/>
          <w:lang w:val="ru-RU"/>
        </w:rPr>
        <w:t xml:space="preserve">по адресу: Ненецкий автономный округ, г. Нарьян-Мар, </w:t>
      </w:r>
      <w:r w:rsidR="004302A0" w:rsidRPr="00C01B05">
        <w:rPr>
          <w:rFonts w:ascii="Times New Roman" w:hAnsi="Times New Roman"/>
          <w:sz w:val="28"/>
          <w:szCs w:val="28"/>
          <w:lang w:val="ru-RU"/>
        </w:rPr>
        <w:t>ул. Тыко Вылка, д. 2</w:t>
      </w:r>
      <w:r w:rsidR="004302A0">
        <w:rPr>
          <w:rFonts w:ascii="Times New Roman" w:hAnsi="Times New Roman"/>
          <w:sz w:val="28"/>
          <w:szCs w:val="28"/>
          <w:lang w:val="ru-RU"/>
        </w:rPr>
        <w:t>.</w:t>
      </w:r>
    </w:p>
    <w:p w:rsidR="004302A0" w:rsidRDefault="002115B5" w:rsidP="002115B5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15. </w:t>
      </w:r>
      <w:r w:rsidR="004302A0">
        <w:rPr>
          <w:rFonts w:ascii="Times New Roman" w:hAnsi="Times New Roman"/>
          <w:sz w:val="28"/>
          <w:szCs w:val="28"/>
          <w:lang w:val="ru-RU"/>
        </w:rPr>
        <w:t>Заяв</w:t>
      </w:r>
      <w:r w:rsidR="00241D20">
        <w:rPr>
          <w:rFonts w:ascii="Times New Roman" w:hAnsi="Times New Roman"/>
          <w:sz w:val="28"/>
          <w:szCs w:val="28"/>
          <w:lang w:val="ru-RU"/>
        </w:rPr>
        <w:t>ление</w:t>
      </w:r>
      <w:r w:rsidR="004302A0">
        <w:rPr>
          <w:rFonts w:ascii="Times New Roman" w:hAnsi="Times New Roman"/>
          <w:sz w:val="28"/>
          <w:szCs w:val="28"/>
          <w:lang w:val="ru-RU"/>
        </w:rPr>
        <w:t xml:space="preserve"> должна быть заполнена на русском языке в формате: </w:t>
      </w:r>
      <w:r w:rsidR="004302A0">
        <w:rPr>
          <w:rFonts w:ascii="Times New Roman" w:hAnsi="Times New Roman"/>
          <w:sz w:val="28"/>
          <w:szCs w:val="28"/>
        </w:rPr>
        <w:t>DOC</w:t>
      </w:r>
      <w:r w:rsidR="004302A0" w:rsidRPr="004302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2A0">
        <w:rPr>
          <w:rFonts w:ascii="Times New Roman" w:hAnsi="Times New Roman"/>
          <w:sz w:val="28"/>
          <w:szCs w:val="28"/>
          <w:lang w:val="ru-RU"/>
        </w:rPr>
        <w:t xml:space="preserve">или </w:t>
      </w:r>
      <w:r w:rsidR="004302A0">
        <w:rPr>
          <w:rFonts w:ascii="Times New Roman" w:hAnsi="Times New Roman"/>
          <w:sz w:val="28"/>
          <w:szCs w:val="28"/>
        </w:rPr>
        <w:t>DOCX</w:t>
      </w:r>
      <w:r w:rsidR="004302A0">
        <w:rPr>
          <w:rFonts w:ascii="Times New Roman" w:hAnsi="Times New Roman"/>
          <w:sz w:val="28"/>
          <w:szCs w:val="28"/>
          <w:lang w:val="ru-RU"/>
        </w:rPr>
        <w:t xml:space="preserve"> с использованием шрифтов </w:t>
      </w:r>
      <w:r w:rsidR="004302A0">
        <w:rPr>
          <w:rFonts w:ascii="Times New Roman" w:hAnsi="Times New Roman"/>
          <w:sz w:val="28"/>
          <w:szCs w:val="28"/>
        </w:rPr>
        <w:t>Times</w:t>
      </w:r>
      <w:r w:rsidR="004302A0" w:rsidRPr="004302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2A0">
        <w:rPr>
          <w:rFonts w:ascii="Times New Roman" w:hAnsi="Times New Roman"/>
          <w:sz w:val="28"/>
          <w:szCs w:val="28"/>
        </w:rPr>
        <w:t>New</w:t>
      </w:r>
      <w:r w:rsidR="004302A0" w:rsidRPr="004302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2A0">
        <w:rPr>
          <w:rFonts w:ascii="Times New Roman" w:hAnsi="Times New Roman"/>
          <w:sz w:val="28"/>
          <w:szCs w:val="28"/>
        </w:rPr>
        <w:t>Roman</w:t>
      </w:r>
      <w:r w:rsidR="004302A0" w:rsidRPr="004302A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302A0">
        <w:rPr>
          <w:rFonts w:ascii="Times New Roman" w:hAnsi="Times New Roman"/>
          <w:sz w:val="28"/>
          <w:szCs w:val="28"/>
          <w:lang w:val="ru-RU"/>
        </w:rPr>
        <w:t>№14 через 1,0 интервал.</w:t>
      </w:r>
    </w:p>
    <w:p w:rsidR="00DB4297" w:rsidRDefault="002115B5" w:rsidP="002115B5">
      <w:pPr>
        <w:pStyle w:val="a8"/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16. </w:t>
      </w:r>
      <w:r w:rsidR="004302A0" w:rsidRPr="004302A0">
        <w:rPr>
          <w:rFonts w:ascii="Times New Roman" w:hAnsi="Times New Roman"/>
          <w:sz w:val="28"/>
          <w:szCs w:val="28"/>
          <w:lang w:val="ru-RU"/>
        </w:rPr>
        <w:t xml:space="preserve">Весь пакет документов в бумажном виде оформляется в </w:t>
      </w:r>
      <w:r w:rsidR="004302A0">
        <w:rPr>
          <w:rFonts w:ascii="Times New Roman" w:hAnsi="Times New Roman"/>
          <w:sz w:val="28"/>
          <w:szCs w:val="28"/>
          <w:lang w:val="ru-RU"/>
        </w:rPr>
        <w:t>пласти</w:t>
      </w:r>
      <w:r w:rsidR="00BE484E">
        <w:rPr>
          <w:rFonts w:ascii="Times New Roman" w:hAnsi="Times New Roman"/>
          <w:sz w:val="28"/>
          <w:szCs w:val="28"/>
          <w:lang w:val="ru-RU"/>
        </w:rPr>
        <w:t>ковую папку</w:t>
      </w:r>
      <w:r w:rsidR="00BE484E" w:rsidRPr="002D0B59">
        <w:rPr>
          <w:rFonts w:ascii="Times New Roman" w:hAnsi="Times New Roman"/>
          <w:sz w:val="28"/>
          <w:szCs w:val="28"/>
          <w:lang w:val="ru-RU"/>
        </w:rPr>
        <w:t>,</w:t>
      </w:r>
      <w:r w:rsidR="004302A0" w:rsidRPr="002D0B59">
        <w:rPr>
          <w:rFonts w:ascii="Times New Roman" w:hAnsi="Times New Roman"/>
          <w:sz w:val="28"/>
          <w:szCs w:val="28"/>
          <w:lang w:val="ru-RU"/>
        </w:rPr>
        <w:t xml:space="preserve"> прошивается, пронумеровывается и содержит</w:t>
      </w:r>
      <w:r w:rsidR="004302A0" w:rsidRPr="00C01B05">
        <w:rPr>
          <w:rFonts w:ascii="Times New Roman" w:hAnsi="Times New Roman"/>
          <w:sz w:val="28"/>
          <w:szCs w:val="28"/>
          <w:lang w:val="ru-RU"/>
        </w:rPr>
        <w:t xml:space="preserve"> опись представленных документов.</w:t>
      </w:r>
    </w:p>
    <w:p w:rsidR="00BE484E" w:rsidRDefault="002115B5" w:rsidP="002115B5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17. </w:t>
      </w:r>
      <w:r w:rsidR="00BE484E" w:rsidRPr="00C01B05">
        <w:rPr>
          <w:rFonts w:ascii="Times New Roman" w:hAnsi="Times New Roman"/>
          <w:sz w:val="28"/>
          <w:szCs w:val="28"/>
          <w:lang w:val="ru-RU"/>
        </w:rPr>
        <w:t xml:space="preserve">Материалы, присланные на Конкурс, </w:t>
      </w:r>
      <w:r w:rsidR="00BE484E" w:rsidRPr="00BE484E">
        <w:rPr>
          <w:rFonts w:ascii="Times New Roman" w:hAnsi="Times New Roman"/>
          <w:sz w:val="28"/>
          <w:szCs w:val="28"/>
          <w:lang w:val="ru-RU"/>
        </w:rPr>
        <w:t>не возвращаются.</w:t>
      </w:r>
    </w:p>
    <w:p w:rsidR="00BE484E" w:rsidRPr="00BE484E" w:rsidRDefault="002115B5" w:rsidP="002115B5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18. </w:t>
      </w:r>
      <w:r w:rsidR="00BE484E">
        <w:rPr>
          <w:rFonts w:ascii="Times New Roman" w:hAnsi="Times New Roman"/>
          <w:sz w:val="28"/>
          <w:szCs w:val="28"/>
          <w:lang w:val="ru-RU"/>
        </w:rPr>
        <w:t xml:space="preserve">Контактные данные Исполнителя: </w:t>
      </w:r>
      <w:r w:rsidR="00BE484E" w:rsidRPr="00C01B05">
        <w:rPr>
          <w:rFonts w:ascii="Times New Roman" w:hAnsi="Times New Roman"/>
          <w:sz w:val="28"/>
          <w:szCs w:val="28"/>
          <w:lang w:val="ru-RU"/>
        </w:rPr>
        <w:t xml:space="preserve">тел./факс (81853) 4-51-51, (81853) 4-44-11, </w:t>
      </w:r>
      <w:r w:rsidR="00BE484E">
        <w:rPr>
          <w:rFonts w:ascii="Times New Roman" w:hAnsi="Times New Roman"/>
          <w:sz w:val="28"/>
          <w:szCs w:val="28"/>
        </w:rPr>
        <w:t>e</w:t>
      </w:r>
      <w:r w:rsidR="00BE484E" w:rsidRPr="00C01B05">
        <w:rPr>
          <w:rFonts w:ascii="Times New Roman" w:hAnsi="Times New Roman"/>
          <w:sz w:val="28"/>
          <w:szCs w:val="28"/>
          <w:lang w:val="ru-RU"/>
        </w:rPr>
        <w:t>-</w:t>
      </w:r>
      <w:r w:rsidR="00BE484E">
        <w:rPr>
          <w:rFonts w:ascii="Times New Roman" w:hAnsi="Times New Roman"/>
          <w:sz w:val="28"/>
          <w:szCs w:val="28"/>
        </w:rPr>
        <w:t>mail</w:t>
      </w:r>
      <w:r w:rsidR="00BE484E" w:rsidRPr="00C01B05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1" w:history="1">
        <w:r w:rsidR="00BE484E">
          <w:rPr>
            <w:rStyle w:val="ab"/>
            <w:rFonts w:ascii="Times New Roman" w:hAnsi="Times New Roman"/>
            <w:sz w:val="28"/>
            <w:szCs w:val="28"/>
          </w:rPr>
          <w:t>mc</w:t>
        </w:r>
        <w:r w:rsidR="00BE484E" w:rsidRPr="00C01B05">
          <w:rPr>
            <w:rStyle w:val="ab"/>
            <w:rFonts w:ascii="Times New Roman" w:hAnsi="Times New Roman"/>
            <w:sz w:val="28"/>
            <w:szCs w:val="28"/>
            <w:lang w:val="ru-RU"/>
          </w:rPr>
          <w:t>_</w:t>
        </w:r>
        <w:r w:rsidR="00BE484E">
          <w:rPr>
            <w:rStyle w:val="ab"/>
            <w:rFonts w:ascii="Times New Roman" w:hAnsi="Times New Roman"/>
            <w:sz w:val="28"/>
            <w:szCs w:val="28"/>
          </w:rPr>
          <w:t>nao</w:t>
        </w:r>
        <w:r w:rsidR="00BE484E" w:rsidRPr="00C01B05">
          <w:rPr>
            <w:rStyle w:val="ab"/>
            <w:rFonts w:ascii="Times New Roman" w:hAnsi="Times New Roman"/>
            <w:sz w:val="28"/>
            <w:szCs w:val="28"/>
            <w:lang w:val="ru-RU"/>
          </w:rPr>
          <w:t>@</w:t>
        </w:r>
        <w:r w:rsidR="00BE484E">
          <w:rPr>
            <w:rStyle w:val="ab"/>
            <w:rFonts w:ascii="Times New Roman" w:hAnsi="Times New Roman"/>
            <w:sz w:val="28"/>
            <w:szCs w:val="28"/>
          </w:rPr>
          <w:t>mail</w:t>
        </w:r>
        <w:r w:rsidR="00BE484E" w:rsidRPr="00C01B05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BE484E">
          <w:rPr>
            <w:rStyle w:val="ab"/>
            <w:rFonts w:ascii="Times New Roman" w:hAnsi="Times New Roman"/>
            <w:sz w:val="28"/>
            <w:szCs w:val="28"/>
          </w:rPr>
          <w:t>ru</w:t>
        </w:r>
      </w:hyperlink>
      <w:r w:rsidR="00BE484E" w:rsidRPr="00C01B05">
        <w:rPr>
          <w:rFonts w:ascii="Times New Roman" w:hAnsi="Times New Roman"/>
          <w:sz w:val="28"/>
          <w:szCs w:val="28"/>
          <w:lang w:val="ru-RU"/>
        </w:rPr>
        <w:t>.</w:t>
      </w:r>
    </w:p>
    <w:p w:rsidR="00BE484E" w:rsidRDefault="00BE484E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A0631" w:rsidRPr="006A0631" w:rsidRDefault="006A0631" w:rsidP="00C01B05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6A0631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BE484E" w:rsidRPr="006A0631">
        <w:rPr>
          <w:rFonts w:ascii="Times New Roman" w:hAnsi="Times New Roman"/>
          <w:sz w:val="28"/>
          <w:szCs w:val="28"/>
        </w:rPr>
        <w:t>IV</w:t>
      </w:r>
    </w:p>
    <w:p w:rsidR="00C01B05" w:rsidRPr="00C01B05" w:rsidRDefault="00BE484E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01B05">
        <w:rPr>
          <w:rFonts w:ascii="Times New Roman" w:hAnsi="Times New Roman"/>
          <w:b/>
          <w:sz w:val="28"/>
          <w:szCs w:val="28"/>
          <w:lang w:val="ru-RU"/>
        </w:rPr>
        <w:t>Подведение итогов Конкурса</w:t>
      </w: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BE484E" w:rsidRDefault="006A0631" w:rsidP="006A0631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19. </w:t>
      </w:r>
      <w:r w:rsidR="00BE484E" w:rsidRPr="00BE484E">
        <w:rPr>
          <w:rFonts w:ascii="Times New Roman" w:hAnsi="Times New Roman"/>
          <w:sz w:val="28"/>
          <w:szCs w:val="28"/>
          <w:lang w:val="ru-RU"/>
        </w:rPr>
        <w:t>Для оценки представленных на Конкурс проектов формируется Экспертный совет из независимых экспертов.</w:t>
      </w:r>
    </w:p>
    <w:p w:rsidR="00BE484E" w:rsidRDefault="006A0631" w:rsidP="006A0631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20. </w:t>
      </w:r>
      <w:r w:rsidR="00BE484E">
        <w:rPr>
          <w:rFonts w:ascii="Times New Roman" w:hAnsi="Times New Roman"/>
          <w:sz w:val="28"/>
          <w:szCs w:val="28"/>
          <w:lang w:val="ru-RU"/>
        </w:rPr>
        <w:t>Состав Экспертного совета утверждается распорядительным актом Департамента.</w:t>
      </w:r>
    </w:p>
    <w:p w:rsidR="00C01B05" w:rsidRPr="00BE484E" w:rsidRDefault="006A0631" w:rsidP="006A0631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21. </w:t>
      </w:r>
      <w:r w:rsidR="00C01B05" w:rsidRPr="00BE484E">
        <w:rPr>
          <w:rFonts w:ascii="Times New Roman" w:hAnsi="Times New Roman"/>
          <w:sz w:val="28"/>
          <w:szCs w:val="28"/>
          <w:lang w:val="ru-RU"/>
        </w:rPr>
        <w:t>Члены Экспертного совета рассматривают каждый проект в отдельности и оценивают их согласно следующим критериям: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актуальность и целесообразность проекта;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творческий и оригинальный подход;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социальная и общественная значимость конкурсного материала;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реальность воплощения проекта;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охват целевого назначения;</w:t>
      </w:r>
    </w:p>
    <w:p w:rsidR="00C01B05" w:rsidRP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перспективы развития проекта;</w:t>
      </w:r>
    </w:p>
    <w:p w:rsid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01B05">
        <w:rPr>
          <w:rFonts w:ascii="Times New Roman" w:hAnsi="Times New Roman"/>
          <w:sz w:val="28"/>
          <w:szCs w:val="28"/>
          <w:lang w:val="ru-RU"/>
        </w:rPr>
        <w:t>личный вклад автора проекта (ресурсный вклад).</w:t>
      </w:r>
    </w:p>
    <w:p w:rsidR="00BE484E" w:rsidRDefault="00BE484E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Проекты должны быть рассмотрены Экспертным советом в срок с 01 июля по </w:t>
      </w:r>
      <w:r w:rsidRPr="00644F2E">
        <w:rPr>
          <w:rFonts w:ascii="Times New Roman" w:hAnsi="Times New Roman"/>
          <w:sz w:val="28"/>
          <w:szCs w:val="28"/>
          <w:lang w:val="ru-RU"/>
        </w:rPr>
        <w:t>09 июля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текущего</w:t>
      </w:r>
      <w:r w:rsidRPr="00C01B05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BE484E" w:rsidRDefault="006A0631" w:rsidP="006A0631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22. </w:t>
      </w:r>
      <w:r w:rsidR="00C01B05" w:rsidRPr="00BE484E">
        <w:rPr>
          <w:rFonts w:ascii="Times New Roman" w:hAnsi="Times New Roman"/>
          <w:sz w:val="28"/>
          <w:szCs w:val="28"/>
          <w:lang w:val="ru-RU"/>
        </w:rPr>
        <w:t>Каждый критерий оценивается от 1 до 5 баллов. Общий бал, присуждаемый каждо</w:t>
      </w:r>
      <w:r w:rsidR="00BE484E" w:rsidRPr="00BE484E">
        <w:rPr>
          <w:rFonts w:ascii="Times New Roman" w:hAnsi="Times New Roman"/>
          <w:sz w:val="28"/>
          <w:szCs w:val="28"/>
          <w:lang w:val="ru-RU"/>
        </w:rPr>
        <w:t>му</w:t>
      </w:r>
      <w:r w:rsidR="00C01B05" w:rsidRPr="00BE484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E484E" w:rsidRPr="00BE484E">
        <w:rPr>
          <w:rFonts w:ascii="Times New Roman" w:hAnsi="Times New Roman"/>
          <w:sz w:val="28"/>
          <w:szCs w:val="28"/>
          <w:lang w:val="ru-RU"/>
        </w:rPr>
        <w:t>проекту</w:t>
      </w:r>
      <w:r w:rsidR="00C01B05" w:rsidRPr="00BE484E">
        <w:rPr>
          <w:rFonts w:ascii="Times New Roman" w:hAnsi="Times New Roman"/>
          <w:sz w:val="28"/>
          <w:szCs w:val="28"/>
          <w:lang w:val="ru-RU"/>
        </w:rPr>
        <w:t>, определяется как общая сумма баллов всех критериев. По работам, претендующим на победу и набравшим одинаковое количество баллов, проводится голосование. При равенстве голосов, решающий голос остается за председателем Экспертного совета.</w:t>
      </w:r>
    </w:p>
    <w:p w:rsidR="00E5000A" w:rsidRDefault="00BB223B" w:rsidP="00BB223B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23. 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 xml:space="preserve">Экспертный совет вправе снизить расходы в смете, заявленной </w:t>
      </w:r>
      <w:r w:rsidR="00E5000A" w:rsidRPr="00E5000A">
        <w:rPr>
          <w:rFonts w:ascii="Times New Roman" w:hAnsi="Times New Roman"/>
          <w:sz w:val="28"/>
          <w:szCs w:val="28"/>
          <w:lang w:val="ru-RU"/>
        </w:rPr>
        <w:t>на реализацию проекта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>.</w:t>
      </w:r>
    </w:p>
    <w:p w:rsidR="00C01B05" w:rsidRDefault="00BB223B" w:rsidP="00BB223B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24. 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>Решение Экспертного совета оформляется протоколом, подписывае</w:t>
      </w:r>
      <w:r w:rsidR="00E5000A">
        <w:rPr>
          <w:rFonts w:ascii="Times New Roman" w:hAnsi="Times New Roman"/>
          <w:sz w:val="28"/>
          <w:szCs w:val="28"/>
          <w:lang w:val="ru-RU"/>
        </w:rPr>
        <w:t>мым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 xml:space="preserve"> всеми членами </w:t>
      </w:r>
      <w:r>
        <w:rPr>
          <w:rFonts w:ascii="Times New Roman" w:hAnsi="Times New Roman"/>
          <w:sz w:val="28"/>
          <w:szCs w:val="28"/>
          <w:lang w:val="ru-RU"/>
        </w:rPr>
        <w:t xml:space="preserve">Экспертного 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 xml:space="preserve">совета, председателем и секретарем, который хранится у </w:t>
      </w:r>
      <w:r w:rsidR="00E5000A">
        <w:rPr>
          <w:rFonts w:ascii="Times New Roman" w:hAnsi="Times New Roman"/>
          <w:sz w:val="28"/>
          <w:szCs w:val="28"/>
          <w:lang w:val="ru-RU"/>
        </w:rPr>
        <w:t>Исполнителя</w:t>
      </w:r>
      <w:r w:rsidR="00C01B05" w:rsidRPr="00E5000A">
        <w:rPr>
          <w:rFonts w:ascii="Times New Roman" w:hAnsi="Times New Roman"/>
          <w:sz w:val="28"/>
          <w:szCs w:val="28"/>
          <w:lang w:val="ru-RU"/>
        </w:rPr>
        <w:t xml:space="preserve"> Конкурса.</w:t>
      </w:r>
    </w:p>
    <w:p w:rsidR="00E5000A" w:rsidRDefault="00E5000A" w:rsidP="00E5000A">
      <w:pPr>
        <w:pStyle w:val="a8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Протокол направляется в адрес Департамента в трехдневный срок со дня принятия Экспертным советом решения.</w:t>
      </w:r>
    </w:p>
    <w:p w:rsidR="00E5000A" w:rsidRDefault="00E5000A" w:rsidP="00E5000A">
      <w:pPr>
        <w:pStyle w:val="a8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решении Экспертного совета определяется </w:t>
      </w:r>
      <w:r w:rsidR="00B323BD">
        <w:rPr>
          <w:rFonts w:ascii="Times New Roman" w:hAnsi="Times New Roman"/>
          <w:sz w:val="28"/>
          <w:szCs w:val="28"/>
          <w:lang w:val="ru-RU"/>
        </w:rPr>
        <w:t>размер средств на реализацию проекта.</w:t>
      </w:r>
    </w:p>
    <w:p w:rsidR="00B323BD" w:rsidRPr="00B323BD" w:rsidRDefault="00120F68" w:rsidP="00120F68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25. </w:t>
      </w:r>
      <w:r w:rsidR="00B323BD">
        <w:rPr>
          <w:rFonts w:ascii="Times New Roman" w:hAnsi="Times New Roman"/>
          <w:sz w:val="28"/>
          <w:szCs w:val="28"/>
          <w:lang w:val="ru-RU"/>
        </w:rPr>
        <w:t xml:space="preserve">Протокол заседания Экспертного совета в срок не позднее трех дней размещается в сети Интернет по адресу: </w:t>
      </w:r>
      <w:hyperlink r:id="rId12" w:history="1">
        <w:r w:rsidR="00B323BD" w:rsidRPr="0094039B">
          <w:rPr>
            <w:rStyle w:val="ab"/>
            <w:rFonts w:ascii="Times New Roman" w:hAnsi="Times New Roman"/>
            <w:sz w:val="28"/>
            <w:szCs w:val="28"/>
          </w:rPr>
          <w:t>www</w:t>
        </w:r>
        <w:r w:rsidR="00B323BD" w:rsidRPr="00B323BD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B323BD" w:rsidRPr="0094039B">
          <w:rPr>
            <w:rStyle w:val="ab"/>
            <w:rFonts w:ascii="Times New Roman" w:hAnsi="Times New Roman"/>
            <w:sz w:val="28"/>
            <w:szCs w:val="28"/>
          </w:rPr>
          <w:t>molod</w:t>
        </w:r>
        <w:r w:rsidR="00B323BD" w:rsidRPr="00B323BD">
          <w:rPr>
            <w:rStyle w:val="ab"/>
            <w:rFonts w:ascii="Times New Roman" w:hAnsi="Times New Roman"/>
            <w:sz w:val="28"/>
            <w:szCs w:val="28"/>
            <w:lang w:val="ru-RU"/>
          </w:rPr>
          <w:t>83.</w:t>
        </w:r>
        <w:r w:rsidR="00B323BD" w:rsidRPr="0094039B">
          <w:rPr>
            <w:rStyle w:val="ab"/>
            <w:rFonts w:ascii="Times New Roman" w:hAnsi="Times New Roman"/>
            <w:sz w:val="28"/>
            <w:szCs w:val="28"/>
          </w:rPr>
          <w:t>ru</w:t>
        </w:r>
      </w:hyperlink>
      <w:r w:rsidR="00B323BD" w:rsidRPr="00B323BD">
        <w:rPr>
          <w:rFonts w:ascii="Times New Roman" w:hAnsi="Times New Roman"/>
          <w:sz w:val="28"/>
          <w:szCs w:val="28"/>
          <w:lang w:val="ru-RU"/>
        </w:rPr>
        <w:t>.</w:t>
      </w:r>
    </w:p>
    <w:p w:rsidR="00B323BD" w:rsidRDefault="00120F68" w:rsidP="00120F68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26. </w:t>
      </w:r>
      <w:r w:rsidR="00B323BD">
        <w:rPr>
          <w:rFonts w:ascii="Times New Roman" w:hAnsi="Times New Roman"/>
          <w:sz w:val="28"/>
          <w:szCs w:val="28"/>
          <w:lang w:val="ru-RU"/>
        </w:rPr>
        <w:t>На основании решения Экспертного совета Департаментом издается распорядительный акт о признании победителей Конкурса.</w:t>
      </w:r>
    </w:p>
    <w:p w:rsidR="00644F2E" w:rsidRPr="00B323BD" w:rsidRDefault="00120F68" w:rsidP="00120F68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27. </w:t>
      </w:r>
      <w:r w:rsidR="00B323BD">
        <w:rPr>
          <w:rFonts w:ascii="Times New Roman" w:hAnsi="Times New Roman"/>
          <w:sz w:val="28"/>
          <w:szCs w:val="28"/>
          <w:lang w:val="ru-RU"/>
        </w:rPr>
        <w:t xml:space="preserve">На основании распорядительного акта Департамента Исполнитель заключает с победителем Конкурса </w:t>
      </w:r>
      <w:r w:rsidR="00644F2E" w:rsidRPr="00B323BD">
        <w:rPr>
          <w:rFonts w:ascii="Times New Roman" w:hAnsi="Times New Roman"/>
          <w:sz w:val="28"/>
          <w:szCs w:val="28"/>
          <w:lang w:val="ru-RU"/>
        </w:rPr>
        <w:t xml:space="preserve">договор  </w:t>
      </w:r>
      <w:r w:rsidR="00B323BD">
        <w:rPr>
          <w:rFonts w:ascii="Times New Roman" w:hAnsi="Times New Roman"/>
          <w:sz w:val="28"/>
          <w:szCs w:val="28"/>
          <w:lang w:val="ru-RU"/>
        </w:rPr>
        <w:t>(далее</w:t>
      </w:r>
      <w:r w:rsidR="00241D2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23BD">
        <w:rPr>
          <w:rFonts w:ascii="Times New Roman" w:hAnsi="Times New Roman"/>
          <w:sz w:val="28"/>
          <w:szCs w:val="28"/>
          <w:lang w:val="ru-RU"/>
        </w:rPr>
        <w:t>-</w:t>
      </w:r>
      <w:r w:rsidR="00241D2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23BD">
        <w:rPr>
          <w:rFonts w:ascii="Times New Roman" w:hAnsi="Times New Roman"/>
          <w:sz w:val="28"/>
          <w:szCs w:val="28"/>
          <w:lang w:val="ru-RU"/>
        </w:rPr>
        <w:t xml:space="preserve">Договор), </w:t>
      </w:r>
      <w:r w:rsidR="00644F2E" w:rsidRPr="00B323BD">
        <w:rPr>
          <w:rFonts w:ascii="Times New Roman" w:hAnsi="Times New Roman"/>
          <w:sz w:val="28"/>
          <w:szCs w:val="28"/>
          <w:lang w:val="ru-RU"/>
        </w:rPr>
        <w:t xml:space="preserve">в рамках которого </w:t>
      </w:r>
      <w:r w:rsidR="00B323BD">
        <w:rPr>
          <w:rFonts w:ascii="Times New Roman" w:hAnsi="Times New Roman"/>
          <w:sz w:val="28"/>
          <w:szCs w:val="28"/>
          <w:lang w:val="ru-RU"/>
        </w:rPr>
        <w:t>Победитель</w:t>
      </w:r>
      <w:r w:rsidR="00644F2E" w:rsidRPr="00B323BD">
        <w:rPr>
          <w:rFonts w:ascii="Times New Roman" w:hAnsi="Times New Roman"/>
          <w:sz w:val="28"/>
          <w:szCs w:val="28"/>
          <w:lang w:val="ru-RU"/>
        </w:rPr>
        <w:t>, получа</w:t>
      </w:r>
      <w:r w:rsidR="00B323BD">
        <w:rPr>
          <w:rFonts w:ascii="Times New Roman" w:hAnsi="Times New Roman"/>
          <w:sz w:val="28"/>
          <w:szCs w:val="28"/>
          <w:lang w:val="ru-RU"/>
        </w:rPr>
        <w:t>е</w:t>
      </w:r>
      <w:r w:rsidR="00644F2E" w:rsidRPr="00B323BD">
        <w:rPr>
          <w:rFonts w:ascii="Times New Roman" w:hAnsi="Times New Roman"/>
          <w:sz w:val="28"/>
          <w:szCs w:val="28"/>
          <w:lang w:val="ru-RU"/>
        </w:rPr>
        <w:t xml:space="preserve">т денежные средства на реализацию проекта на условиях и в срок, установленных </w:t>
      </w:r>
      <w:r w:rsidR="00B323BD">
        <w:rPr>
          <w:rFonts w:ascii="Times New Roman" w:hAnsi="Times New Roman"/>
          <w:sz w:val="28"/>
          <w:szCs w:val="28"/>
          <w:lang w:val="ru-RU"/>
        </w:rPr>
        <w:t>Д</w:t>
      </w:r>
      <w:r w:rsidR="00644F2E" w:rsidRPr="00B323BD">
        <w:rPr>
          <w:rFonts w:ascii="Times New Roman" w:hAnsi="Times New Roman"/>
          <w:sz w:val="28"/>
          <w:szCs w:val="28"/>
          <w:lang w:val="ru-RU"/>
        </w:rPr>
        <w:t>оговором.</w:t>
      </w:r>
    </w:p>
    <w:p w:rsidR="001E6A74" w:rsidRDefault="001E6A74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E84279" w:rsidRPr="00E84279" w:rsidRDefault="00E84279" w:rsidP="00C01B05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E84279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B323BD" w:rsidRPr="00E84279">
        <w:rPr>
          <w:rFonts w:ascii="Times New Roman" w:hAnsi="Times New Roman"/>
          <w:sz w:val="28"/>
          <w:szCs w:val="28"/>
        </w:rPr>
        <w:t>V</w:t>
      </w:r>
    </w:p>
    <w:p w:rsidR="00C01B05" w:rsidRPr="00B323BD" w:rsidRDefault="00C9196F" w:rsidP="00C01B05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</w:t>
      </w:r>
      <w:r w:rsidR="00B323BD">
        <w:rPr>
          <w:rFonts w:ascii="Times New Roman" w:hAnsi="Times New Roman"/>
          <w:b/>
          <w:sz w:val="28"/>
          <w:szCs w:val="28"/>
          <w:lang w:val="ru-RU"/>
        </w:rPr>
        <w:t>еализация проекта</w:t>
      </w:r>
    </w:p>
    <w:p w:rsidR="00C01B05" w:rsidRPr="00C01B05" w:rsidRDefault="00C01B05" w:rsidP="00C01B05">
      <w:pPr>
        <w:pStyle w:val="a8"/>
        <w:jc w:val="center"/>
        <w:rPr>
          <w:rFonts w:ascii="Times New Roman" w:hAnsi="Times New Roman"/>
          <w:b/>
          <w:sz w:val="16"/>
          <w:szCs w:val="16"/>
          <w:lang w:val="ru-RU"/>
        </w:rPr>
      </w:pPr>
    </w:p>
    <w:p w:rsidR="00567D67" w:rsidRDefault="00E84279" w:rsidP="00E84279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28. </w:t>
      </w:r>
      <w:r w:rsidR="00B323BD" w:rsidRPr="00567D67">
        <w:rPr>
          <w:rFonts w:ascii="Times New Roman" w:hAnsi="Times New Roman"/>
          <w:sz w:val="28"/>
          <w:szCs w:val="28"/>
          <w:lang w:val="ru-RU"/>
        </w:rPr>
        <w:t>Получатель должен использовать полученные средства в сроки,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23BD" w:rsidRPr="00567D67">
        <w:rPr>
          <w:rFonts w:ascii="Times New Roman" w:hAnsi="Times New Roman"/>
          <w:sz w:val="28"/>
          <w:szCs w:val="28"/>
          <w:lang w:val="ru-RU"/>
        </w:rPr>
        <w:t>предусмотренные Договором согласно срокам, заявленным в проекте. Сроки реализации проекта устанавливаются с учетом сроков</w:t>
      </w:r>
      <w:r w:rsidR="004A73DC">
        <w:rPr>
          <w:rFonts w:ascii="Times New Roman" w:hAnsi="Times New Roman"/>
          <w:sz w:val="28"/>
          <w:szCs w:val="28"/>
          <w:lang w:val="ru-RU"/>
        </w:rPr>
        <w:t>,</w:t>
      </w:r>
      <w:r w:rsidR="00B323BD" w:rsidRPr="00567D67">
        <w:rPr>
          <w:rFonts w:ascii="Times New Roman" w:hAnsi="Times New Roman"/>
          <w:sz w:val="28"/>
          <w:szCs w:val="28"/>
          <w:lang w:val="ru-RU"/>
        </w:rPr>
        <w:t xml:space="preserve"> указанных в </w:t>
      </w:r>
      <w:r w:rsidR="004A73DC">
        <w:rPr>
          <w:rFonts w:ascii="Times New Roman" w:hAnsi="Times New Roman"/>
          <w:sz w:val="28"/>
          <w:szCs w:val="28"/>
          <w:lang w:val="ru-RU"/>
        </w:rPr>
        <w:t>абзаце четвертом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 xml:space="preserve"> пункта 10 настоящего Положения.</w:t>
      </w:r>
    </w:p>
    <w:p w:rsidR="00567D67" w:rsidRDefault="00E73651" w:rsidP="00E73651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29. 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>Получател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>ь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 представля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>е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т </w:t>
      </w:r>
      <w:r w:rsidR="00EF2CB5" w:rsidRPr="00567D67">
        <w:rPr>
          <w:rFonts w:ascii="Times New Roman" w:hAnsi="Times New Roman"/>
          <w:sz w:val="28"/>
          <w:szCs w:val="28"/>
          <w:lang w:val="ru-RU"/>
        </w:rPr>
        <w:t>Исполнителю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 отчеты об использовании 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>средств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 по форме и в сроки, установленные Договором.</w:t>
      </w:r>
    </w:p>
    <w:p w:rsidR="00567D67" w:rsidRDefault="00800CAC" w:rsidP="00800CAC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30. 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Информация об осуществлении 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>Получателем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 мероприятий (деятельности), включая соответствующие отчеты (с обезличиванием персональных данных), размещается </w:t>
      </w:r>
      <w:r w:rsidR="00567D67" w:rsidRPr="00567D67">
        <w:rPr>
          <w:rFonts w:ascii="Times New Roman" w:hAnsi="Times New Roman"/>
          <w:sz w:val="28"/>
          <w:szCs w:val="28"/>
          <w:lang w:val="ru-RU"/>
        </w:rPr>
        <w:t xml:space="preserve">в сети Интернет по адресу </w:t>
      </w:r>
      <w:r w:rsidR="00C01B05" w:rsidRPr="00567D67">
        <w:rPr>
          <w:rFonts w:ascii="Times New Roman" w:hAnsi="Times New Roman"/>
          <w:b/>
          <w:sz w:val="28"/>
          <w:szCs w:val="28"/>
        </w:rPr>
        <w:t>www</w:t>
      </w:r>
      <w:r w:rsidR="00C01B05" w:rsidRPr="00567D67">
        <w:rPr>
          <w:rFonts w:ascii="Times New Roman" w:hAnsi="Times New Roman"/>
          <w:b/>
          <w:sz w:val="28"/>
          <w:szCs w:val="28"/>
          <w:lang w:val="ru-RU"/>
        </w:rPr>
        <w:t>.</w:t>
      </w:r>
      <w:r w:rsidR="00C01B05" w:rsidRPr="00567D67">
        <w:rPr>
          <w:rFonts w:ascii="Times New Roman" w:hAnsi="Times New Roman"/>
          <w:b/>
          <w:sz w:val="28"/>
          <w:szCs w:val="28"/>
        </w:rPr>
        <w:t>molod</w:t>
      </w:r>
      <w:r w:rsidR="00C01B05" w:rsidRPr="00567D67">
        <w:rPr>
          <w:rFonts w:ascii="Times New Roman" w:hAnsi="Times New Roman"/>
          <w:b/>
          <w:sz w:val="28"/>
          <w:szCs w:val="28"/>
          <w:lang w:val="ru-RU"/>
        </w:rPr>
        <w:t>83.</w:t>
      </w:r>
      <w:r w:rsidR="00C01B05" w:rsidRPr="00567D67">
        <w:rPr>
          <w:rFonts w:ascii="Times New Roman" w:hAnsi="Times New Roman"/>
          <w:b/>
          <w:sz w:val="28"/>
          <w:szCs w:val="28"/>
        </w:rPr>
        <w:t>ru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>, а также может размещаться на других сайтах в информационно-телекоммуникационной сети «Интернет» и в средствах массовой информации не позднее трех рабочих дней с момента реализации проекта.</w:t>
      </w:r>
    </w:p>
    <w:p w:rsidR="00C01B05" w:rsidRPr="00567D67" w:rsidRDefault="002B755E" w:rsidP="002B755E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31. 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Получатель </w:t>
      </w:r>
      <w:r w:rsidR="00567D67">
        <w:rPr>
          <w:rFonts w:ascii="Times New Roman" w:hAnsi="Times New Roman"/>
          <w:sz w:val="28"/>
          <w:szCs w:val="28"/>
          <w:lang w:val="ru-RU"/>
        </w:rPr>
        <w:t xml:space="preserve">обязан 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 xml:space="preserve">вернуть </w:t>
      </w:r>
      <w:r w:rsidR="00567D67">
        <w:rPr>
          <w:rFonts w:ascii="Times New Roman" w:hAnsi="Times New Roman"/>
          <w:sz w:val="28"/>
          <w:szCs w:val="28"/>
          <w:lang w:val="ru-RU"/>
        </w:rPr>
        <w:t xml:space="preserve">полученные </w:t>
      </w:r>
      <w:r w:rsidR="00C01B05" w:rsidRPr="00567D67">
        <w:rPr>
          <w:rFonts w:ascii="Times New Roman" w:hAnsi="Times New Roman"/>
          <w:sz w:val="28"/>
          <w:szCs w:val="28"/>
          <w:lang w:val="ru-RU"/>
        </w:rPr>
        <w:t>средства в следующих случаях:</w:t>
      </w:r>
    </w:p>
    <w:p w:rsidR="00567D67" w:rsidRDefault="00567D67" w:rsidP="00567D67">
      <w:pPr>
        <w:pStyle w:val="a8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проект, на реализацию которого получены средства, не реализован;</w:t>
      </w:r>
    </w:p>
    <w:p w:rsidR="00567D67" w:rsidRDefault="00567D67" w:rsidP="00567D67">
      <w:pPr>
        <w:pStyle w:val="a8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средства использованы Получателем не по целевому назначению;</w:t>
      </w:r>
    </w:p>
    <w:p w:rsidR="00567D67" w:rsidRDefault="00567D67" w:rsidP="00567D67">
      <w:pPr>
        <w:pStyle w:val="a8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средства не использованы Получателем в сроки, предусмотренные Договором;</w:t>
      </w:r>
    </w:p>
    <w:p w:rsidR="0033506C" w:rsidRDefault="0033506C" w:rsidP="00567D67">
      <w:pPr>
        <w:pStyle w:val="a8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 представления Получателем отчетов по использованию полученных средств в установленные Договором сроки.</w:t>
      </w:r>
    </w:p>
    <w:p w:rsidR="0033506C" w:rsidRDefault="0033506C" w:rsidP="00C01B05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</w:t>
      </w:r>
      <w:r w:rsidR="00C01B05" w:rsidRPr="00C01B05">
        <w:rPr>
          <w:rFonts w:ascii="Times New Roman" w:hAnsi="Times New Roman"/>
          <w:sz w:val="28"/>
          <w:szCs w:val="28"/>
          <w:lang w:val="ru-RU"/>
        </w:rPr>
        <w:t xml:space="preserve">редства </w:t>
      </w:r>
      <w:r>
        <w:rPr>
          <w:rFonts w:ascii="Times New Roman" w:hAnsi="Times New Roman"/>
          <w:sz w:val="28"/>
          <w:szCs w:val="28"/>
          <w:lang w:val="ru-RU"/>
        </w:rPr>
        <w:t xml:space="preserve">должны быть возвращены </w:t>
      </w:r>
      <w:r w:rsidR="00C01B05" w:rsidRPr="00C01B05">
        <w:rPr>
          <w:rFonts w:ascii="Times New Roman" w:hAnsi="Times New Roman"/>
          <w:sz w:val="28"/>
          <w:szCs w:val="28"/>
          <w:lang w:val="ru-RU"/>
        </w:rPr>
        <w:t xml:space="preserve">на лицевой счет </w:t>
      </w:r>
      <w:r w:rsidR="00EF2CB5">
        <w:rPr>
          <w:rFonts w:ascii="Times New Roman" w:hAnsi="Times New Roman"/>
          <w:sz w:val="28"/>
          <w:szCs w:val="28"/>
          <w:lang w:val="ru-RU"/>
        </w:rPr>
        <w:t>Исполнителя</w:t>
      </w:r>
      <w:r>
        <w:rPr>
          <w:rFonts w:ascii="Times New Roman" w:hAnsi="Times New Roman"/>
          <w:sz w:val="28"/>
          <w:szCs w:val="28"/>
          <w:lang w:val="ru-RU"/>
        </w:rPr>
        <w:t xml:space="preserve"> в течение 10</w:t>
      </w:r>
      <w:r w:rsidR="00C01B05" w:rsidRPr="00C01B05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>десяти</w:t>
      </w:r>
      <w:r w:rsidR="00C01B05" w:rsidRPr="00C01B05">
        <w:rPr>
          <w:rFonts w:ascii="Times New Roman" w:hAnsi="Times New Roman"/>
          <w:sz w:val="28"/>
          <w:szCs w:val="28"/>
          <w:lang w:val="ru-RU"/>
        </w:rPr>
        <w:t>) календарных дней с даты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01B05" w:rsidRPr="00C01B05">
        <w:rPr>
          <w:rFonts w:ascii="Times New Roman" w:hAnsi="Times New Roman"/>
          <w:sz w:val="28"/>
          <w:szCs w:val="28"/>
          <w:lang w:val="ru-RU"/>
        </w:rPr>
        <w:t>окончания реализации проекта, указанной в Договоре.</w:t>
      </w:r>
    </w:p>
    <w:p w:rsidR="0033506C" w:rsidRDefault="0034169C" w:rsidP="0034169C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32. </w:t>
      </w:r>
      <w:r w:rsidR="0033506C" w:rsidRPr="0033506C">
        <w:rPr>
          <w:rFonts w:ascii="Times New Roman" w:hAnsi="Times New Roman"/>
          <w:sz w:val="28"/>
          <w:szCs w:val="28"/>
          <w:lang w:val="ru-RU"/>
        </w:rPr>
        <w:t>В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 xml:space="preserve"> случае экономии (неполного освоения) </w:t>
      </w:r>
      <w:r w:rsidR="0033506C" w:rsidRPr="0033506C">
        <w:rPr>
          <w:rFonts w:ascii="Times New Roman" w:hAnsi="Times New Roman"/>
          <w:sz w:val="28"/>
          <w:szCs w:val="28"/>
          <w:lang w:val="ru-RU"/>
        </w:rPr>
        <w:t xml:space="preserve">полученных средств, Получатель обязан 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 xml:space="preserve">возвратить неиспользованные средства на лицевой счет </w:t>
      </w:r>
      <w:r w:rsidR="00EF2CB5" w:rsidRPr="0033506C">
        <w:rPr>
          <w:rFonts w:ascii="Times New Roman" w:hAnsi="Times New Roman"/>
          <w:sz w:val="28"/>
          <w:szCs w:val="28"/>
          <w:lang w:val="ru-RU"/>
        </w:rPr>
        <w:t>Исполнителя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 xml:space="preserve"> в течение 1</w:t>
      </w:r>
      <w:r w:rsidR="0033506C" w:rsidRPr="0033506C">
        <w:rPr>
          <w:rFonts w:ascii="Times New Roman" w:hAnsi="Times New Roman"/>
          <w:sz w:val="28"/>
          <w:szCs w:val="28"/>
          <w:lang w:val="ru-RU"/>
        </w:rPr>
        <w:t>0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33506C" w:rsidRPr="0033506C">
        <w:rPr>
          <w:rFonts w:ascii="Times New Roman" w:hAnsi="Times New Roman"/>
          <w:sz w:val="28"/>
          <w:szCs w:val="28"/>
          <w:lang w:val="ru-RU"/>
        </w:rPr>
        <w:t>десяти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>) календарных дней с даты окончания реализации проекта, указанной в Договоре.</w:t>
      </w:r>
    </w:p>
    <w:p w:rsidR="00C01B05" w:rsidRDefault="0034169C" w:rsidP="0034169C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  <w:t>33. </w:t>
      </w:r>
      <w:r w:rsidR="0033506C">
        <w:rPr>
          <w:rFonts w:ascii="Times New Roman" w:hAnsi="Times New Roman"/>
          <w:sz w:val="28"/>
          <w:szCs w:val="28"/>
          <w:lang w:val="ru-RU"/>
        </w:rPr>
        <w:t xml:space="preserve">В случае неисполнения Получателем 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>обязательств, предусмотренных пункт</w:t>
      </w:r>
      <w:r w:rsidR="0033506C">
        <w:rPr>
          <w:rFonts w:ascii="Times New Roman" w:hAnsi="Times New Roman"/>
          <w:sz w:val="28"/>
          <w:szCs w:val="28"/>
          <w:lang w:val="ru-RU"/>
        </w:rPr>
        <w:t>а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>м</w:t>
      </w:r>
      <w:r w:rsidR="0033506C">
        <w:rPr>
          <w:rFonts w:ascii="Times New Roman" w:hAnsi="Times New Roman"/>
          <w:sz w:val="28"/>
          <w:szCs w:val="28"/>
          <w:lang w:val="ru-RU"/>
        </w:rPr>
        <w:t>и 31</w:t>
      </w:r>
      <w:r>
        <w:rPr>
          <w:rFonts w:ascii="Times New Roman" w:hAnsi="Times New Roman"/>
          <w:sz w:val="28"/>
          <w:szCs w:val="28"/>
          <w:lang w:val="ru-RU"/>
        </w:rPr>
        <w:t>, 32</w:t>
      </w:r>
      <w:r w:rsidR="0033506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>настоящего Положения, взыскание неиспользованных или использованных не по целевому назначению средств</w:t>
      </w:r>
      <w:r w:rsidR="0033506C">
        <w:rPr>
          <w:rFonts w:ascii="Times New Roman" w:hAnsi="Times New Roman"/>
          <w:sz w:val="28"/>
          <w:szCs w:val="28"/>
          <w:lang w:val="ru-RU"/>
        </w:rPr>
        <w:t>,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506C">
        <w:rPr>
          <w:rFonts w:ascii="Times New Roman" w:hAnsi="Times New Roman"/>
          <w:sz w:val="28"/>
          <w:szCs w:val="28"/>
          <w:lang w:val="ru-RU"/>
        </w:rPr>
        <w:t xml:space="preserve">осуществляется </w:t>
      </w:r>
      <w:r w:rsidR="00C01B05" w:rsidRPr="0033506C">
        <w:rPr>
          <w:rFonts w:ascii="Times New Roman" w:hAnsi="Times New Roman"/>
          <w:sz w:val="28"/>
          <w:szCs w:val="28"/>
          <w:lang w:val="ru-RU"/>
        </w:rPr>
        <w:t>в судебном порядке в соответствии с законодательством Российской Федерации.</w:t>
      </w:r>
    </w:p>
    <w:p w:rsidR="009B722F" w:rsidRDefault="009B722F" w:rsidP="0034169C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9B722F" w:rsidRPr="0033506C" w:rsidRDefault="009B722F" w:rsidP="0034169C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C01B05" w:rsidRDefault="00C01B05" w:rsidP="009B722F">
      <w:pPr>
        <w:tabs>
          <w:tab w:val="left" w:pos="108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153073" w:rsidRDefault="00C01B05" w:rsidP="00C01B05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153073" w:rsidRPr="00B903D3" w:rsidTr="00B903D3">
        <w:tc>
          <w:tcPr>
            <w:tcW w:w="4786" w:type="dxa"/>
            <w:shd w:val="clear" w:color="auto" w:fill="auto"/>
          </w:tcPr>
          <w:p w:rsidR="00153073" w:rsidRPr="00B903D3" w:rsidRDefault="00153073" w:rsidP="00B903D3">
            <w:pPr>
              <w:jc w:val="right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153073" w:rsidRPr="00B903D3" w:rsidRDefault="00153073" w:rsidP="00F25A12">
            <w:pPr>
              <w:rPr>
                <w:rFonts w:eastAsia="Calibri"/>
                <w:sz w:val="26"/>
                <w:szCs w:val="26"/>
              </w:rPr>
            </w:pPr>
            <w:r w:rsidRPr="00B903D3">
              <w:rPr>
                <w:rFonts w:eastAsia="Calibri"/>
                <w:sz w:val="26"/>
                <w:szCs w:val="26"/>
              </w:rPr>
              <w:t xml:space="preserve">Приложение </w:t>
            </w:r>
          </w:p>
          <w:p w:rsidR="00153073" w:rsidRPr="00B903D3" w:rsidRDefault="00153073" w:rsidP="00F25A12">
            <w:pPr>
              <w:pStyle w:val="a8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к Положению о конкурсе на</w:t>
            </w:r>
          </w:p>
          <w:p w:rsidR="00153073" w:rsidRPr="00B903D3" w:rsidRDefault="00153073" w:rsidP="00F25A12">
            <w:pPr>
              <w:pStyle w:val="a8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реализацию проектов (программ)</w:t>
            </w:r>
          </w:p>
          <w:p w:rsidR="00153073" w:rsidRPr="00B903D3" w:rsidRDefault="00153073" w:rsidP="00F25A12">
            <w:pPr>
              <w:pStyle w:val="a8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в сфере волонтерской деятельности</w:t>
            </w:r>
          </w:p>
          <w:p w:rsidR="00153073" w:rsidRPr="00B903D3" w:rsidRDefault="00F25A12" w:rsidP="00F25A12">
            <w:pPr>
              <w:pStyle w:val="a8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 xml:space="preserve">в </w:t>
            </w:r>
            <w:r w:rsidR="00153073"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Ненецко</w:t>
            </w: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м</w:t>
            </w:r>
            <w:r w:rsidR="00153073"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 xml:space="preserve"> автономно</w:t>
            </w: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м</w:t>
            </w:r>
            <w:r w:rsidR="00153073"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 xml:space="preserve"> округ</w:t>
            </w:r>
            <w:r w:rsidRPr="00B903D3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е</w:t>
            </w:r>
          </w:p>
          <w:p w:rsidR="00153073" w:rsidRPr="00B903D3" w:rsidRDefault="00153073" w:rsidP="00B903D3">
            <w:pPr>
              <w:jc w:val="right"/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 w:rsidR="00153073" w:rsidRDefault="00153073" w:rsidP="00C01B05">
      <w:pPr>
        <w:jc w:val="right"/>
        <w:rPr>
          <w:sz w:val="28"/>
          <w:szCs w:val="28"/>
        </w:rPr>
      </w:pPr>
    </w:p>
    <w:p w:rsidR="00C01B05" w:rsidRDefault="00C01B05" w:rsidP="00DB4297">
      <w:pPr>
        <w:pStyle w:val="a8"/>
        <w:jc w:val="right"/>
        <w:rPr>
          <w:b/>
          <w:sz w:val="24"/>
          <w:szCs w:val="24"/>
          <w:lang w:val="ru-RU"/>
        </w:rPr>
      </w:pPr>
    </w:p>
    <w:p w:rsidR="00C01B05" w:rsidRDefault="00C01B05" w:rsidP="00C01B05">
      <w:pPr>
        <w:jc w:val="right"/>
        <w:rPr>
          <w:b/>
          <w:sz w:val="24"/>
          <w:szCs w:val="24"/>
        </w:rPr>
      </w:pPr>
    </w:p>
    <w:p w:rsidR="00C01B05" w:rsidRPr="00F25A12" w:rsidRDefault="00C01B05" w:rsidP="00C01B05">
      <w:pPr>
        <w:pStyle w:val="a8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F25A12">
        <w:rPr>
          <w:rFonts w:ascii="Times New Roman" w:hAnsi="Times New Roman"/>
          <w:b/>
          <w:sz w:val="26"/>
          <w:szCs w:val="26"/>
          <w:lang w:val="ru-RU"/>
        </w:rPr>
        <w:t>Оформление проекта</w:t>
      </w:r>
    </w:p>
    <w:p w:rsidR="00F25A12" w:rsidRPr="00C01B05" w:rsidRDefault="00F25A12" w:rsidP="00C01B05">
      <w:pPr>
        <w:pStyle w:val="a8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Название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Ф.И.О. руководителя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Контактные данные руководителя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Актуальность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Цели и задачи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Участники проекта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01B05">
        <w:rPr>
          <w:rFonts w:ascii="Times New Roman" w:hAnsi="Times New Roman"/>
          <w:sz w:val="26"/>
          <w:szCs w:val="26"/>
          <w:lang w:val="ru-RU"/>
        </w:rPr>
        <w:t>Описание деятельности в ходе проекта (этапы реализации проекта)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Ожидаемые результаты</w:t>
      </w:r>
    </w:p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Календарный план</w:t>
      </w:r>
    </w:p>
    <w:p w:rsidR="009034EA" w:rsidRDefault="009034EA" w:rsidP="00C01B05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01B05" w:rsidRPr="00C01B05" w:rsidRDefault="00C01B05" w:rsidP="00C01B05">
      <w:pPr>
        <w:pStyle w:val="a8"/>
        <w:ind w:left="720"/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1559"/>
        <w:gridCol w:w="1417"/>
        <w:gridCol w:w="1418"/>
        <w:gridCol w:w="1241"/>
      </w:tblGrid>
      <w:tr w:rsidR="00C01B05" w:rsidRPr="00C01B05" w:rsidTr="00C01B05">
        <w:trPr>
          <w:trHeight w:val="318"/>
        </w:trPr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Вид деятельности</w:t>
            </w:r>
          </w:p>
        </w:tc>
        <w:tc>
          <w:tcPr>
            <w:tcW w:w="5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Сроки реализации</w:t>
            </w:r>
          </w:p>
        </w:tc>
      </w:tr>
      <w:tr w:rsidR="00C01B05" w:rsidRPr="00C01B05" w:rsidTr="00C01B05">
        <w:trPr>
          <w:trHeight w:val="2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B05" w:rsidRPr="00C01B05" w:rsidRDefault="00C01B05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 w:rsidP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июль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сентябрь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октябрь</w:t>
            </w:r>
          </w:p>
        </w:tc>
      </w:tr>
      <w:tr w:rsidR="00C01B05" w:rsidRPr="00C01B05" w:rsidTr="00C01B05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Закупка инвентаря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</w:tr>
      <w:tr w:rsidR="00C01B05" w:rsidRPr="00C01B05" w:rsidTr="00C01B05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Подготовка сценария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</w:tr>
      <w:tr w:rsidR="00C01B05" w:rsidRPr="00C01B05" w:rsidTr="00C01B05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и т.д.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01B05" w:rsidRPr="009034EA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 xml:space="preserve"> Смета расходов</w:t>
      </w:r>
    </w:p>
    <w:p w:rsidR="009034EA" w:rsidRPr="00C01B05" w:rsidRDefault="009034EA" w:rsidP="009034EA">
      <w:pPr>
        <w:pStyle w:val="a8"/>
        <w:ind w:left="720"/>
        <w:jc w:val="both"/>
        <w:rPr>
          <w:rFonts w:ascii="Times New Roman" w:hAnsi="Times New Roman"/>
          <w:sz w:val="26"/>
          <w:szCs w:val="26"/>
        </w:rPr>
      </w:pPr>
    </w:p>
    <w:p w:rsidR="00C01B05" w:rsidRPr="00C01B05" w:rsidRDefault="00C01B05" w:rsidP="00C01B05">
      <w:pPr>
        <w:pStyle w:val="a8"/>
        <w:ind w:left="720"/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Пример:</w:t>
      </w:r>
    </w:p>
    <w:tbl>
      <w:tblPr>
        <w:tblW w:w="9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"/>
        <w:gridCol w:w="4217"/>
        <w:gridCol w:w="956"/>
        <w:gridCol w:w="957"/>
        <w:gridCol w:w="1211"/>
        <w:gridCol w:w="1669"/>
      </w:tblGrid>
      <w:tr w:rsidR="00C01B05" w:rsidRPr="00C01B05" w:rsidTr="00C01B05">
        <w:trPr>
          <w:trHeight w:val="6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Вид расходов</w:t>
            </w:r>
          </w:p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Ед. изм.</w:t>
            </w:r>
          </w:p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Кол-во</w:t>
            </w:r>
          </w:p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Цена за ед. изм., руб.</w:t>
            </w:r>
          </w:p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 w:rsidP="005E667F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Стоимость всего на 201</w:t>
            </w:r>
            <w:r w:rsidR="005E667F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7</w:t>
            </w:r>
            <w:r w:rsidRPr="00C01B0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год, руб.</w:t>
            </w:r>
          </w:p>
        </w:tc>
      </w:tr>
      <w:tr w:rsidR="00C01B05" w:rsidRPr="00C01B05" w:rsidTr="00C01B05">
        <w:trPr>
          <w:trHeight w:val="28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 w:rsidP="00C01B05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м.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110,00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550,00</w:t>
            </w:r>
          </w:p>
        </w:tc>
      </w:tr>
      <w:tr w:rsidR="00C01B05" w:rsidRPr="00C01B05" w:rsidTr="00C01B05">
        <w:trPr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 w:rsidP="00C01B05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Шоколад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45,00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1 125,00</w:t>
            </w:r>
          </w:p>
        </w:tc>
      </w:tr>
      <w:tr w:rsidR="00C01B05" w:rsidRPr="00C01B05" w:rsidTr="00C01B05">
        <w:trPr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 w:rsidP="00C01B05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Одноразовые стаканы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2,50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1B05">
              <w:rPr>
                <w:rFonts w:ascii="Times New Roman" w:hAnsi="Times New Roman"/>
                <w:sz w:val="26"/>
                <w:szCs w:val="26"/>
              </w:rPr>
              <w:t>155,00</w:t>
            </w:r>
          </w:p>
        </w:tc>
      </w:tr>
      <w:tr w:rsidR="00C01B05" w:rsidRPr="00C01B05" w:rsidTr="00C01B05">
        <w:trPr>
          <w:trHeight w:val="4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 xml:space="preserve">Итого: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C01B05" w:rsidRDefault="00C01B05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01B05">
              <w:rPr>
                <w:rFonts w:ascii="Times New Roman" w:hAnsi="Times New Roman"/>
                <w:b/>
                <w:sz w:val="26"/>
                <w:szCs w:val="26"/>
              </w:rPr>
              <w:t>1 830,00</w:t>
            </w:r>
          </w:p>
        </w:tc>
      </w:tr>
    </w:tbl>
    <w:p w:rsidR="00C01B05" w:rsidRPr="00C01B05" w:rsidRDefault="00C01B05" w:rsidP="00C01B05">
      <w:pPr>
        <w:pStyle w:val="a8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01B05">
        <w:rPr>
          <w:rFonts w:ascii="Times New Roman" w:hAnsi="Times New Roman"/>
          <w:sz w:val="26"/>
          <w:szCs w:val="26"/>
          <w:lang w:val="ru-RU"/>
        </w:rPr>
        <w:t>Прайс – листы из магазинов на обоснование цен в смете расходов</w:t>
      </w:r>
      <w:r w:rsidR="00BD793B">
        <w:rPr>
          <w:rFonts w:ascii="Times New Roman" w:hAnsi="Times New Roman"/>
          <w:sz w:val="26"/>
          <w:szCs w:val="26"/>
          <w:lang w:val="ru-RU"/>
        </w:rPr>
        <w:t xml:space="preserve"> (не менее 1 штуки по каждому виду расходов)</w:t>
      </w:r>
    </w:p>
    <w:p w:rsidR="009034EA" w:rsidRDefault="009034EA" w:rsidP="00C01B05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01B05" w:rsidRPr="00C01B05" w:rsidRDefault="00C01B05" w:rsidP="00C01B05">
      <w:pPr>
        <w:pStyle w:val="a8"/>
        <w:ind w:left="720"/>
        <w:jc w:val="both"/>
        <w:rPr>
          <w:rFonts w:ascii="Times New Roman" w:hAnsi="Times New Roman"/>
          <w:sz w:val="26"/>
          <w:szCs w:val="26"/>
        </w:rPr>
      </w:pPr>
      <w:r w:rsidRPr="00C01B05">
        <w:rPr>
          <w:rFonts w:ascii="Times New Roman" w:hAnsi="Times New Roman"/>
          <w:sz w:val="26"/>
          <w:szCs w:val="26"/>
        </w:rPr>
        <w:t>Пример:</w:t>
      </w:r>
    </w:p>
    <w:p w:rsidR="00C01B05" w:rsidRPr="00C01B05" w:rsidRDefault="00C01B05" w:rsidP="00C01B05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01B05">
        <w:rPr>
          <w:rFonts w:ascii="Times New Roman" w:hAnsi="Times New Roman"/>
          <w:sz w:val="26"/>
          <w:szCs w:val="26"/>
          <w:lang w:val="ru-RU"/>
        </w:rPr>
        <w:t>Продукты – 3 прайс-листа: магазин «Белые ночи», магазин «Хороший», магазин «Универмаг» (ГОРПО) и т.п.</w:t>
      </w:r>
    </w:p>
    <w:p w:rsidR="00C01B05" w:rsidRPr="005843E8" w:rsidRDefault="00C01B05" w:rsidP="00C01B05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  <w:lang w:val="ru-RU"/>
        </w:rPr>
      </w:pPr>
      <w:r w:rsidRPr="00C01B05">
        <w:rPr>
          <w:rFonts w:ascii="Times New Roman" w:hAnsi="Times New Roman"/>
          <w:sz w:val="26"/>
          <w:szCs w:val="26"/>
          <w:lang w:val="ru-RU"/>
        </w:rPr>
        <w:t xml:space="preserve">Канцелярия – </w:t>
      </w:r>
      <w:r w:rsidR="00BD793B">
        <w:rPr>
          <w:rFonts w:ascii="Times New Roman" w:hAnsi="Times New Roman"/>
          <w:sz w:val="26"/>
          <w:szCs w:val="26"/>
          <w:lang w:val="ru-RU"/>
        </w:rPr>
        <w:t>1</w:t>
      </w:r>
      <w:r w:rsidRPr="00C01B05">
        <w:rPr>
          <w:rFonts w:ascii="Times New Roman" w:hAnsi="Times New Roman"/>
          <w:sz w:val="26"/>
          <w:szCs w:val="26"/>
          <w:lang w:val="ru-RU"/>
        </w:rPr>
        <w:t xml:space="preserve"> прайс-лист</w:t>
      </w:r>
      <w:r w:rsidR="00BD793B">
        <w:rPr>
          <w:rFonts w:ascii="Times New Roman" w:hAnsi="Times New Roman"/>
          <w:sz w:val="26"/>
          <w:szCs w:val="26"/>
          <w:lang w:val="ru-RU"/>
        </w:rPr>
        <w:t>: магазин «Аз Бук</w:t>
      </w:r>
      <w:r w:rsidR="00BD793B" w:rsidRPr="005843E8">
        <w:rPr>
          <w:rFonts w:ascii="Times New Roman" w:hAnsi="Times New Roman"/>
          <w:sz w:val="26"/>
          <w:szCs w:val="26"/>
          <w:lang w:val="ru-RU"/>
        </w:rPr>
        <w:t xml:space="preserve">и» и </w:t>
      </w:r>
      <w:r w:rsidRPr="005843E8">
        <w:rPr>
          <w:rFonts w:ascii="Times New Roman" w:hAnsi="Times New Roman"/>
          <w:sz w:val="26"/>
          <w:szCs w:val="26"/>
          <w:lang w:val="ru-RU"/>
        </w:rPr>
        <w:t>т.п.</w:t>
      </w:r>
    </w:p>
    <w:p w:rsidR="00C01B05" w:rsidRDefault="00C01B05" w:rsidP="00C01B05">
      <w:pPr>
        <w:pStyle w:val="a8"/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5843E8">
        <w:rPr>
          <w:rFonts w:ascii="Times New Roman" w:hAnsi="Times New Roman"/>
          <w:sz w:val="20"/>
          <w:szCs w:val="20"/>
          <w:lang w:val="ru-RU"/>
        </w:rPr>
        <w:lastRenderedPageBreak/>
        <w:t xml:space="preserve">В соответствии с Федеральным законом Российской Федерации от 27 июля 2006 г. </w:t>
      </w:r>
      <w:r w:rsidRPr="005843E8">
        <w:rPr>
          <w:rFonts w:ascii="Times New Roman" w:hAnsi="Times New Roman"/>
          <w:sz w:val="20"/>
          <w:szCs w:val="20"/>
        </w:rPr>
        <w:t>N</w:t>
      </w:r>
      <w:r w:rsidRPr="005843E8">
        <w:rPr>
          <w:rFonts w:ascii="Times New Roman" w:hAnsi="Times New Roman"/>
          <w:sz w:val="20"/>
          <w:szCs w:val="20"/>
          <w:lang w:val="ru-RU"/>
        </w:rPr>
        <w:t xml:space="preserve"> 152-ФЗ «О персональных данных» даю согласие ГБУ НАО «</w:t>
      </w:r>
      <w:r w:rsidR="005843E8" w:rsidRPr="005843E8">
        <w:rPr>
          <w:rFonts w:ascii="Times New Roman" w:hAnsi="Times New Roman"/>
          <w:sz w:val="20"/>
          <w:szCs w:val="20"/>
          <w:lang w:val="ru-RU"/>
        </w:rPr>
        <w:t>Региональный центр молодежной политики и военно-патриотического воспитания молодежи</w:t>
      </w:r>
      <w:r w:rsidRPr="005843E8">
        <w:rPr>
          <w:rFonts w:ascii="Times New Roman" w:hAnsi="Times New Roman"/>
          <w:sz w:val="20"/>
          <w:szCs w:val="20"/>
          <w:lang w:val="ru-RU"/>
        </w:rPr>
        <w:t>» в течение 5 лет использовать мои вышеперечисленные персональные данные для использования в печатных презентационных/методических материалах, предоставления в государственные органы власти.</w:t>
      </w:r>
    </w:p>
    <w:p w:rsidR="009034EA" w:rsidRPr="00C01B05" w:rsidRDefault="009034EA" w:rsidP="00C01B05">
      <w:pPr>
        <w:pStyle w:val="a8"/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17"/>
        <w:gridCol w:w="4545"/>
      </w:tblGrid>
      <w:tr w:rsidR="00C01B05" w:rsidRPr="00C01B05" w:rsidTr="00C01B05">
        <w:trPr>
          <w:trHeight w:val="809"/>
        </w:trPr>
        <w:tc>
          <w:tcPr>
            <w:tcW w:w="4917" w:type="dxa"/>
          </w:tcPr>
          <w:p w:rsidR="00C01B05" w:rsidRPr="00C01B05" w:rsidRDefault="00C01B05">
            <w:pPr>
              <w:pStyle w:val="a8"/>
              <w:rPr>
                <w:rFonts w:ascii="Times New Roman" w:hAnsi="Times New Roman"/>
                <w:lang w:val="ru-RU"/>
              </w:rPr>
            </w:pPr>
          </w:p>
          <w:p w:rsidR="00C01B05" w:rsidRPr="00C01B05" w:rsidRDefault="00C01B05">
            <w:pPr>
              <w:pStyle w:val="a8"/>
              <w:rPr>
                <w:rFonts w:ascii="Times New Roman" w:hAnsi="Times New Roman"/>
              </w:rPr>
            </w:pPr>
            <w:r w:rsidRPr="00C01B05">
              <w:rPr>
                <w:rFonts w:ascii="Times New Roman" w:hAnsi="Times New Roman"/>
              </w:rPr>
              <w:t xml:space="preserve">Подпись __________________                   </w:t>
            </w:r>
          </w:p>
        </w:tc>
        <w:tc>
          <w:tcPr>
            <w:tcW w:w="4545" w:type="dxa"/>
          </w:tcPr>
          <w:p w:rsidR="00C01B05" w:rsidRPr="00C01B05" w:rsidRDefault="00C01B05">
            <w:pPr>
              <w:pStyle w:val="a8"/>
              <w:rPr>
                <w:rFonts w:ascii="Times New Roman" w:hAnsi="Times New Roman"/>
              </w:rPr>
            </w:pPr>
          </w:p>
          <w:p w:rsidR="00C01B05" w:rsidRPr="00C01B05" w:rsidRDefault="00C01B05">
            <w:pPr>
              <w:pStyle w:val="a8"/>
              <w:rPr>
                <w:rFonts w:ascii="Times New Roman" w:hAnsi="Times New Roman"/>
              </w:rPr>
            </w:pPr>
            <w:r w:rsidRPr="00C01B05">
              <w:rPr>
                <w:rFonts w:ascii="Times New Roman" w:hAnsi="Times New Roman"/>
              </w:rPr>
              <w:t xml:space="preserve">        Дата подачи «___» ____________201_  г.</w:t>
            </w:r>
          </w:p>
        </w:tc>
      </w:tr>
    </w:tbl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5843E8" w:rsidRDefault="005843E8" w:rsidP="000035E1">
      <w:pPr>
        <w:jc w:val="both"/>
        <w:rPr>
          <w:sz w:val="26"/>
          <w:szCs w:val="26"/>
        </w:rPr>
      </w:pPr>
    </w:p>
    <w:p w:rsidR="00054973" w:rsidRPr="00032823" w:rsidRDefault="00054973" w:rsidP="00032823">
      <w:pPr>
        <w:ind w:right="397"/>
        <w:jc w:val="both"/>
        <w:rPr>
          <w:spacing w:val="16"/>
          <w:sz w:val="28"/>
          <w:szCs w:val="28"/>
        </w:rPr>
      </w:pPr>
    </w:p>
    <w:sectPr w:rsidR="00054973" w:rsidRPr="00032823" w:rsidSect="00F31B28">
      <w:pgSz w:w="11907" w:h="16840"/>
      <w:pgMar w:top="1134" w:right="850" w:bottom="1134" w:left="1701" w:header="454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9F" w:rsidRDefault="0053419F">
      <w:r>
        <w:separator/>
      </w:r>
    </w:p>
  </w:endnote>
  <w:endnote w:type="continuationSeparator" w:id="0">
    <w:p w:rsidR="0053419F" w:rsidRDefault="0053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9F" w:rsidRDefault="0053419F">
      <w:r>
        <w:separator/>
      </w:r>
    </w:p>
  </w:footnote>
  <w:footnote w:type="continuationSeparator" w:id="0">
    <w:p w:rsidR="0053419F" w:rsidRDefault="005341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B28" w:rsidRDefault="00F31B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71D5B">
      <w:rPr>
        <w:noProof/>
      </w:rPr>
      <w:t>7</w:t>
    </w:r>
    <w:r>
      <w:fldChar w:fldCharType="end"/>
    </w:r>
  </w:p>
  <w:p w:rsidR="006848E6" w:rsidRPr="007C55F4" w:rsidRDefault="006848E6" w:rsidP="007C55F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11A78"/>
    <w:multiLevelType w:val="hybridMultilevel"/>
    <w:tmpl w:val="9A3EA36E"/>
    <w:lvl w:ilvl="0" w:tplc="25E65E10">
      <w:start w:val="1"/>
      <w:numFmt w:val="decimal"/>
      <w:lvlText w:val="3.%1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8">
    <w:nsid w:val="41A640D5"/>
    <w:multiLevelType w:val="hybridMultilevel"/>
    <w:tmpl w:val="C3369DAC"/>
    <w:lvl w:ilvl="0" w:tplc="CE402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D0ABB"/>
    <w:multiLevelType w:val="hybridMultilevel"/>
    <w:tmpl w:val="AC445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33D57D0"/>
    <w:multiLevelType w:val="multilevel"/>
    <w:tmpl w:val="DD7C9C86"/>
    <w:lvl w:ilvl="0">
      <w:start w:val="1"/>
      <w:numFmt w:val="decimal"/>
      <w:lvlText w:val="%1."/>
      <w:lvlJc w:val="left"/>
      <w:pPr>
        <w:ind w:left="1359" w:hanging="360"/>
      </w:pPr>
    </w:lvl>
    <w:lvl w:ilvl="1">
      <w:start w:val="1"/>
      <w:numFmt w:val="decimal"/>
      <w:lvlText w:val="%2"/>
      <w:lvlJc w:val="left"/>
      <w:pPr>
        <w:ind w:left="17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9" w:hanging="2160"/>
      </w:pPr>
      <w:rPr>
        <w:rFonts w:hint="default"/>
      </w:rPr>
    </w:lvl>
  </w:abstractNum>
  <w:abstractNum w:abstractNumId="14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7857637B"/>
    <w:multiLevelType w:val="hybridMultilevel"/>
    <w:tmpl w:val="B4384EEC"/>
    <w:lvl w:ilvl="0" w:tplc="CE4026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13"/>
  </w:num>
  <w:num w:numId="14">
    <w:abstractNumId w:val="12"/>
  </w:num>
  <w:num w:numId="15">
    <w:abstractNumId w:val="8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32823"/>
    <w:rsid w:val="00054973"/>
    <w:rsid w:val="00063749"/>
    <w:rsid w:val="000672CD"/>
    <w:rsid w:val="000A208E"/>
    <w:rsid w:val="000B265B"/>
    <w:rsid w:val="000B7F71"/>
    <w:rsid w:val="000C2A92"/>
    <w:rsid w:val="000C73D9"/>
    <w:rsid w:val="000D753D"/>
    <w:rsid w:val="0012056C"/>
    <w:rsid w:val="00120F68"/>
    <w:rsid w:val="00153073"/>
    <w:rsid w:val="00170573"/>
    <w:rsid w:val="00171EBE"/>
    <w:rsid w:val="00196C45"/>
    <w:rsid w:val="001C5A5F"/>
    <w:rsid w:val="001E6A74"/>
    <w:rsid w:val="001E789A"/>
    <w:rsid w:val="00204FF1"/>
    <w:rsid w:val="002115B5"/>
    <w:rsid w:val="00220E79"/>
    <w:rsid w:val="0022123E"/>
    <w:rsid w:val="00235DFF"/>
    <w:rsid w:val="00240666"/>
    <w:rsid w:val="00241D20"/>
    <w:rsid w:val="00265E3C"/>
    <w:rsid w:val="002717F4"/>
    <w:rsid w:val="00276876"/>
    <w:rsid w:val="00277064"/>
    <w:rsid w:val="00281A85"/>
    <w:rsid w:val="002B755E"/>
    <w:rsid w:val="002C084D"/>
    <w:rsid w:val="002C0CA7"/>
    <w:rsid w:val="002C53C2"/>
    <w:rsid w:val="002D0B59"/>
    <w:rsid w:val="002D1A93"/>
    <w:rsid w:val="002D7BF1"/>
    <w:rsid w:val="00302120"/>
    <w:rsid w:val="003146F5"/>
    <w:rsid w:val="0033506C"/>
    <w:rsid w:val="0034169C"/>
    <w:rsid w:val="00361576"/>
    <w:rsid w:val="00376AC0"/>
    <w:rsid w:val="003A0011"/>
    <w:rsid w:val="003A206F"/>
    <w:rsid w:val="003B2D1F"/>
    <w:rsid w:val="003C430E"/>
    <w:rsid w:val="003C4F2E"/>
    <w:rsid w:val="003D27EB"/>
    <w:rsid w:val="003E320F"/>
    <w:rsid w:val="003E7F09"/>
    <w:rsid w:val="004302A0"/>
    <w:rsid w:val="00444CD4"/>
    <w:rsid w:val="00451DAE"/>
    <w:rsid w:val="004662E1"/>
    <w:rsid w:val="004A73DC"/>
    <w:rsid w:val="004C2024"/>
    <w:rsid w:val="004E3F48"/>
    <w:rsid w:val="004F1E52"/>
    <w:rsid w:val="004F5348"/>
    <w:rsid w:val="00501EC0"/>
    <w:rsid w:val="0053419F"/>
    <w:rsid w:val="00537F80"/>
    <w:rsid w:val="00543B5F"/>
    <w:rsid w:val="0055276D"/>
    <w:rsid w:val="005669D7"/>
    <w:rsid w:val="00567D67"/>
    <w:rsid w:val="005843E8"/>
    <w:rsid w:val="005A606D"/>
    <w:rsid w:val="005B3286"/>
    <w:rsid w:val="005C215D"/>
    <w:rsid w:val="005C6712"/>
    <w:rsid w:val="005C77BB"/>
    <w:rsid w:val="005D0DD0"/>
    <w:rsid w:val="005E667F"/>
    <w:rsid w:val="00634C2B"/>
    <w:rsid w:val="00644F2E"/>
    <w:rsid w:val="006848E6"/>
    <w:rsid w:val="006A0631"/>
    <w:rsid w:val="006A67B4"/>
    <w:rsid w:val="006B5492"/>
    <w:rsid w:val="006C5926"/>
    <w:rsid w:val="007008BE"/>
    <w:rsid w:val="00735BA2"/>
    <w:rsid w:val="00747D48"/>
    <w:rsid w:val="00765F45"/>
    <w:rsid w:val="00793691"/>
    <w:rsid w:val="007C55F4"/>
    <w:rsid w:val="007F6572"/>
    <w:rsid w:val="00800CAC"/>
    <w:rsid w:val="008048C1"/>
    <w:rsid w:val="00817558"/>
    <w:rsid w:val="00825E69"/>
    <w:rsid w:val="008540A3"/>
    <w:rsid w:val="0085460D"/>
    <w:rsid w:val="0087581A"/>
    <w:rsid w:val="00884C7D"/>
    <w:rsid w:val="008853E0"/>
    <w:rsid w:val="00897CA5"/>
    <w:rsid w:val="008C1864"/>
    <w:rsid w:val="008D298E"/>
    <w:rsid w:val="008D65A2"/>
    <w:rsid w:val="008E251E"/>
    <w:rsid w:val="008E6902"/>
    <w:rsid w:val="008F45C2"/>
    <w:rsid w:val="009034EA"/>
    <w:rsid w:val="0090381A"/>
    <w:rsid w:val="009507AD"/>
    <w:rsid w:val="00963CA7"/>
    <w:rsid w:val="00990681"/>
    <w:rsid w:val="009973C6"/>
    <w:rsid w:val="009B2BBD"/>
    <w:rsid w:val="009B722F"/>
    <w:rsid w:val="009C04C1"/>
    <w:rsid w:val="009D05F9"/>
    <w:rsid w:val="00A45384"/>
    <w:rsid w:val="00A81294"/>
    <w:rsid w:val="00A82274"/>
    <w:rsid w:val="00A83AB1"/>
    <w:rsid w:val="00A87671"/>
    <w:rsid w:val="00A936D4"/>
    <w:rsid w:val="00AA27E9"/>
    <w:rsid w:val="00AA5142"/>
    <w:rsid w:val="00AE1F98"/>
    <w:rsid w:val="00B10B45"/>
    <w:rsid w:val="00B3123F"/>
    <w:rsid w:val="00B323BD"/>
    <w:rsid w:val="00B47B25"/>
    <w:rsid w:val="00B5365C"/>
    <w:rsid w:val="00B64E0E"/>
    <w:rsid w:val="00B903D3"/>
    <w:rsid w:val="00BB223B"/>
    <w:rsid w:val="00BD47FD"/>
    <w:rsid w:val="00BD6079"/>
    <w:rsid w:val="00BD793B"/>
    <w:rsid w:val="00BE484E"/>
    <w:rsid w:val="00BF05B3"/>
    <w:rsid w:val="00C01B05"/>
    <w:rsid w:val="00C34852"/>
    <w:rsid w:val="00C36078"/>
    <w:rsid w:val="00C5020E"/>
    <w:rsid w:val="00C506A5"/>
    <w:rsid w:val="00C54C0D"/>
    <w:rsid w:val="00C57789"/>
    <w:rsid w:val="00C66746"/>
    <w:rsid w:val="00C71D5B"/>
    <w:rsid w:val="00C87679"/>
    <w:rsid w:val="00C9196F"/>
    <w:rsid w:val="00C919E7"/>
    <w:rsid w:val="00C95F70"/>
    <w:rsid w:val="00CD7159"/>
    <w:rsid w:val="00CE0C60"/>
    <w:rsid w:val="00CE1C7C"/>
    <w:rsid w:val="00CE30B5"/>
    <w:rsid w:val="00CF7DDC"/>
    <w:rsid w:val="00D05963"/>
    <w:rsid w:val="00D06B59"/>
    <w:rsid w:val="00D2782A"/>
    <w:rsid w:val="00D564F4"/>
    <w:rsid w:val="00D805A7"/>
    <w:rsid w:val="00D81C22"/>
    <w:rsid w:val="00DB4297"/>
    <w:rsid w:val="00E03C83"/>
    <w:rsid w:val="00E1598E"/>
    <w:rsid w:val="00E245B0"/>
    <w:rsid w:val="00E5000A"/>
    <w:rsid w:val="00E73651"/>
    <w:rsid w:val="00E7372B"/>
    <w:rsid w:val="00E7640E"/>
    <w:rsid w:val="00E84279"/>
    <w:rsid w:val="00EF2CB5"/>
    <w:rsid w:val="00F175E8"/>
    <w:rsid w:val="00F22251"/>
    <w:rsid w:val="00F25A12"/>
    <w:rsid w:val="00F31B28"/>
    <w:rsid w:val="00F34E47"/>
    <w:rsid w:val="00F36B1F"/>
    <w:rsid w:val="00F42599"/>
    <w:rsid w:val="00F61858"/>
    <w:rsid w:val="00F90AEA"/>
    <w:rsid w:val="00FA25B5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  <w:style w:type="character" w:styleId="af0">
    <w:name w:val="line number"/>
    <w:uiPriority w:val="99"/>
    <w:semiHidden/>
    <w:unhideWhenUsed/>
    <w:rsid w:val="007C5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  <w:style w:type="character" w:styleId="af0">
    <w:name w:val="line number"/>
    <w:uiPriority w:val="99"/>
    <w:semiHidden/>
    <w:unhideWhenUsed/>
    <w:rsid w:val="007C5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lod8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c_nao@mail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42C48-267D-43DB-B3BE-A45C76C11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1</TotalTime>
  <Pages>8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10418</CharactersWithSpaces>
  <SharedDoc>false</SharedDoc>
  <HLinks>
    <vt:vector size="12" baseType="variant">
      <vt:variant>
        <vt:i4>2097203</vt:i4>
      </vt:variant>
      <vt:variant>
        <vt:i4>3</vt:i4>
      </vt:variant>
      <vt:variant>
        <vt:i4>0</vt:i4>
      </vt:variant>
      <vt:variant>
        <vt:i4>5</vt:i4>
      </vt:variant>
      <vt:variant>
        <vt:lpwstr>http://www.molod83.ru/</vt:lpwstr>
      </vt:variant>
      <vt:variant>
        <vt:lpwstr/>
      </vt:variant>
      <vt:variant>
        <vt:i4>917506</vt:i4>
      </vt:variant>
      <vt:variant>
        <vt:i4>0</vt:i4>
      </vt:variant>
      <vt:variant>
        <vt:i4>0</vt:i4>
      </vt:variant>
      <vt:variant>
        <vt:i4>5</vt:i4>
      </vt:variant>
      <vt:variant>
        <vt:lpwstr>mailto:mc_nao@mail.ru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2017-05-12T07:31:00Z</cp:lastPrinted>
  <dcterms:created xsi:type="dcterms:W3CDTF">2017-11-07T13:49:00Z</dcterms:created>
  <dcterms:modified xsi:type="dcterms:W3CDTF">2017-11-07T13:49:00Z</dcterms:modified>
</cp:coreProperties>
</file>