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CA8" w:rsidRDefault="00EF5886" w:rsidP="00CC5CA8">
      <w:pPr>
        <w:jc w:val="center"/>
        <w:rPr>
          <w:sz w:val="24"/>
        </w:rPr>
      </w:pPr>
      <w:bookmarkStart w:id="0" w:name="_GoBack"/>
      <w:bookmarkEnd w:id="0"/>
      <w:r>
        <w:rPr>
          <w:noProof/>
          <w:sz w:val="24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CA8" w:rsidRPr="00A979F7" w:rsidRDefault="00CC5CA8" w:rsidP="00CC5CA8">
      <w:pPr>
        <w:jc w:val="center"/>
        <w:rPr>
          <w:sz w:val="28"/>
          <w:szCs w:val="28"/>
        </w:rPr>
      </w:pPr>
    </w:p>
    <w:p w:rsidR="00CC5CA8" w:rsidRPr="00FF751B" w:rsidRDefault="002A2E8A" w:rsidP="00033666">
      <w:pPr>
        <w:pStyle w:val="8"/>
        <w:keepNext/>
        <w:spacing w:before="0" w:after="0"/>
        <w:jc w:val="center"/>
        <w:rPr>
          <w:rFonts w:ascii="Times New Roman" w:hAnsi="Times New Roman"/>
          <w:b/>
          <w:i w:val="0"/>
          <w:iCs w:val="0"/>
          <w:sz w:val="28"/>
          <w:szCs w:val="28"/>
        </w:rPr>
      </w:pPr>
      <w:r w:rsidRPr="00FF751B">
        <w:rPr>
          <w:rFonts w:ascii="Times New Roman" w:hAnsi="Times New Roman"/>
          <w:b/>
          <w:i w:val="0"/>
          <w:iCs w:val="0"/>
          <w:sz w:val="28"/>
          <w:szCs w:val="28"/>
        </w:rPr>
        <w:t>Департамент</w:t>
      </w:r>
      <w:r w:rsidR="00CC5CA8" w:rsidRPr="00FF751B">
        <w:rPr>
          <w:rFonts w:ascii="Times New Roman" w:hAnsi="Times New Roman"/>
          <w:b/>
          <w:i w:val="0"/>
          <w:iCs w:val="0"/>
          <w:sz w:val="28"/>
          <w:szCs w:val="28"/>
        </w:rPr>
        <w:t xml:space="preserve"> </w:t>
      </w:r>
      <w:r w:rsidRPr="00FF751B">
        <w:rPr>
          <w:rFonts w:ascii="Times New Roman" w:hAnsi="Times New Roman"/>
          <w:b/>
          <w:i w:val="0"/>
          <w:iCs w:val="0"/>
          <w:sz w:val="28"/>
          <w:szCs w:val="28"/>
        </w:rPr>
        <w:t>образования, культуры и спорта</w:t>
      </w:r>
    </w:p>
    <w:p w:rsidR="00CC5CA8" w:rsidRPr="00FF751B" w:rsidRDefault="00CC5CA8" w:rsidP="00033666">
      <w:pPr>
        <w:pStyle w:val="8"/>
        <w:spacing w:before="0" w:after="0"/>
        <w:jc w:val="center"/>
        <w:rPr>
          <w:rFonts w:ascii="Times New Roman" w:hAnsi="Times New Roman"/>
          <w:b/>
          <w:i w:val="0"/>
          <w:iCs w:val="0"/>
          <w:sz w:val="28"/>
          <w:szCs w:val="28"/>
        </w:rPr>
      </w:pPr>
      <w:r w:rsidRPr="00FF751B">
        <w:rPr>
          <w:rFonts w:ascii="Times New Roman" w:hAnsi="Times New Roman"/>
          <w:b/>
          <w:i w:val="0"/>
          <w:iCs w:val="0"/>
          <w:sz w:val="28"/>
          <w:szCs w:val="28"/>
        </w:rPr>
        <w:t>Ненецкого автономного округа</w:t>
      </w:r>
    </w:p>
    <w:p w:rsidR="00CC5CA8" w:rsidRPr="00FF751B" w:rsidRDefault="00CC5CA8" w:rsidP="00033666">
      <w:pPr>
        <w:jc w:val="center"/>
        <w:rPr>
          <w:sz w:val="28"/>
          <w:szCs w:val="28"/>
        </w:rPr>
      </w:pPr>
    </w:p>
    <w:p w:rsidR="00CC5CA8" w:rsidRPr="00FF751B" w:rsidRDefault="00CC5CA8" w:rsidP="00033666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FF751B">
        <w:rPr>
          <w:rFonts w:ascii="Times New Roman" w:hAnsi="Times New Roman"/>
          <w:b/>
          <w:sz w:val="28"/>
          <w:szCs w:val="28"/>
        </w:rPr>
        <w:t>ПРИКАЗ</w:t>
      </w:r>
    </w:p>
    <w:p w:rsidR="00CC5CA8" w:rsidRPr="00FF751B" w:rsidRDefault="00CC5CA8" w:rsidP="00033666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CC5CA8" w:rsidRPr="00FF751B" w:rsidRDefault="00CC5CA8" w:rsidP="00033666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CC5CA8" w:rsidRPr="00FF751B" w:rsidRDefault="00CC5CA8" w:rsidP="00033666">
      <w:pPr>
        <w:pStyle w:val="a8"/>
        <w:tabs>
          <w:tab w:val="left" w:pos="567"/>
          <w:tab w:val="left" w:pos="851"/>
          <w:tab w:val="left" w:pos="8505"/>
          <w:tab w:val="left" w:pos="8647"/>
        </w:tabs>
        <w:jc w:val="center"/>
        <w:rPr>
          <w:rFonts w:ascii="Times New Roman" w:hAnsi="Times New Roman"/>
          <w:sz w:val="28"/>
          <w:szCs w:val="28"/>
        </w:rPr>
      </w:pPr>
      <w:r w:rsidRPr="00FF751B">
        <w:rPr>
          <w:rFonts w:ascii="Times New Roman" w:hAnsi="Times New Roman"/>
          <w:sz w:val="28"/>
          <w:szCs w:val="28"/>
        </w:rPr>
        <w:t xml:space="preserve">от </w:t>
      </w:r>
      <w:r w:rsidR="002A0860">
        <w:rPr>
          <w:rFonts w:ascii="Times New Roman" w:hAnsi="Times New Roman"/>
          <w:sz w:val="28"/>
          <w:szCs w:val="28"/>
        </w:rPr>
        <w:t>09</w:t>
      </w:r>
      <w:r w:rsidR="003C5E6A" w:rsidRPr="00FF751B">
        <w:rPr>
          <w:rFonts w:ascii="Times New Roman" w:hAnsi="Times New Roman"/>
          <w:sz w:val="28"/>
          <w:szCs w:val="28"/>
        </w:rPr>
        <w:t xml:space="preserve"> </w:t>
      </w:r>
      <w:r w:rsidR="005471CF">
        <w:rPr>
          <w:rFonts w:ascii="Times New Roman" w:hAnsi="Times New Roman"/>
          <w:sz w:val="28"/>
          <w:szCs w:val="28"/>
        </w:rPr>
        <w:t>июня</w:t>
      </w:r>
      <w:r w:rsidR="003C5E6A" w:rsidRPr="00FF751B">
        <w:rPr>
          <w:rFonts w:ascii="Times New Roman" w:hAnsi="Times New Roman"/>
          <w:sz w:val="28"/>
          <w:szCs w:val="28"/>
        </w:rPr>
        <w:t xml:space="preserve"> </w:t>
      </w:r>
      <w:r w:rsidR="005471CF">
        <w:rPr>
          <w:rFonts w:ascii="Times New Roman" w:hAnsi="Times New Roman"/>
          <w:sz w:val="28"/>
          <w:szCs w:val="28"/>
        </w:rPr>
        <w:t>2017</w:t>
      </w:r>
      <w:r w:rsidR="000B6758" w:rsidRPr="00FF751B">
        <w:rPr>
          <w:rFonts w:ascii="Times New Roman" w:hAnsi="Times New Roman"/>
          <w:sz w:val="28"/>
          <w:szCs w:val="28"/>
        </w:rPr>
        <w:t xml:space="preserve"> г. </w:t>
      </w:r>
      <w:r w:rsidRPr="00FF751B">
        <w:rPr>
          <w:rFonts w:ascii="Times New Roman" w:hAnsi="Times New Roman"/>
          <w:sz w:val="28"/>
          <w:szCs w:val="28"/>
        </w:rPr>
        <w:t xml:space="preserve">№ </w:t>
      </w:r>
      <w:r w:rsidR="002A0860">
        <w:rPr>
          <w:rFonts w:ascii="Times New Roman" w:hAnsi="Times New Roman"/>
          <w:sz w:val="28"/>
          <w:szCs w:val="28"/>
        </w:rPr>
        <w:t>38</w:t>
      </w:r>
    </w:p>
    <w:p w:rsidR="00CC5CA8" w:rsidRPr="00FF751B" w:rsidRDefault="00CC5CA8" w:rsidP="00033666">
      <w:pPr>
        <w:pStyle w:val="a8"/>
        <w:tabs>
          <w:tab w:val="center" w:pos="4677"/>
          <w:tab w:val="left" w:pos="6028"/>
        </w:tabs>
        <w:jc w:val="center"/>
        <w:rPr>
          <w:rFonts w:ascii="Times New Roman" w:hAnsi="Times New Roman"/>
          <w:sz w:val="28"/>
          <w:szCs w:val="28"/>
        </w:rPr>
      </w:pPr>
      <w:r w:rsidRPr="00FF751B">
        <w:rPr>
          <w:rFonts w:ascii="Times New Roman" w:hAnsi="Times New Roman"/>
          <w:sz w:val="28"/>
          <w:szCs w:val="28"/>
        </w:rPr>
        <w:t>г. Нарьян-Мар</w:t>
      </w:r>
    </w:p>
    <w:p w:rsidR="00CC5CA8" w:rsidRPr="00FF751B" w:rsidRDefault="00CC5CA8" w:rsidP="00033666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943025" w:rsidRDefault="00FF751B" w:rsidP="00FF751B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FF751B">
        <w:rPr>
          <w:rFonts w:ascii="Times New Roman" w:hAnsi="Times New Roman"/>
          <w:b/>
          <w:sz w:val="28"/>
          <w:szCs w:val="28"/>
        </w:rPr>
        <w:t>О</w:t>
      </w:r>
      <w:r w:rsidR="00943025">
        <w:rPr>
          <w:rFonts w:ascii="Times New Roman" w:hAnsi="Times New Roman"/>
          <w:b/>
          <w:sz w:val="28"/>
          <w:szCs w:val="28"/>
        </w:rPr>
        <w:t xml:space="preserve"> признании утратившим силу приказа</w:t>
      </w:r>
      <w:r w:rsidRPr="00FF751B">
        <w:rPr>
          <w:rFonts w:ascii="Times New Roman" w:hAnsi="Times New Roman"/>
          <w:b/>
          <w:sz w:val="28"/>
          <w:szCs w:val="28"/>
        </w:rPr>
        <w:t xml:space="preserve"> </w:t>
      </w:r>
    </w:p>
    <w:p w:rsidR="00943025" w:rsidRDefault="00943025" w:rsidP="00FF751B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Управления культуры Ненецкого автономного </w:t>
      </w:r>
    </w:p>
    <w:p w:rsidR="00FF751B" w:rsidRPr="00FF751B" w:rsidRDefault="00943025" w:rsidP="00FF751B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округа </w:t>
      </w:r>
      <w:r w:rsidR="00FF751B" w:rsidRPr="00FF751B">
        <w:rPr>
          <w:rFonts w:ascii="Times New Roman" w:hAnsi="Times New Roman"/>
          <w:b/>
          <w:sz w:val="28"/>
          <w:szCs w:val="28"/>
        </w:rPr>
        <w:t xml:space="preserve">от 04 июля 2012 года </w:t>
      </w:r>
      <w:r w:rsidR="0069388F" w:rsidRPr="00FF751B">
        <w:rPr>
          <w:rFonts w:ascii="Times New Roman" w:hAnsi="Times New Roman"/>
          <w:b/>
          <w:sz w:val="28"/>
          <w:szCs w:val="28"/>
        </w:rPr>
        <w:t>№ 59</w:t>
      </w:r>
    </w:p>
    <w:p w:rsidR="008F73EA" w:rsidRPr="00FF751B" w:rsidRDefault="008F73EA" w:rsidP="00FF751B">
      <w:pPr>
        <w:pStyle w:val="a8"/>
        <w:rPr>
          <w:rFonts w:ascii="Times New Roman" w:hAnsi="Times New Roman"/>
          <w:b/>
          <w:sz w:val="28"/>
          <w:szCs w:val="28"/>
        </w:rPr>
      </w:pPr>
    </w:p>
    <w:p w:rsidR="00CC5CA8" w:rsidRPr="00FF751B" w:rsidRDefault="00CC5CA8" w:rsidP="008F73EA">
      <w:pPr>
        <w:jc w:val="center"/>
        <w:rPr>
          <w:b/>
          <w:sz w:val="28"/>
          <w:szCs w:val="28"/>
        </w:rPr>
      </w:pPr>
    </w:p>
    <w:p w:rsidR="00CC5CA8" w:rsidRPr="00FF751B" w:rsidRDefault="00CC5CA8" w:rsidP="00CC5CA8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B6758" w:rsidRPr="00FF751B" w:rsidRDefault="000A5FC9" w:rsidP="00DC64AE">
      <w:pPr>
        <w:pStyle w:val="a8"/>
        <w:ind w:firstLine="720"/>
        <w:jc w:val="both"/>
        <w:rPr>
          <w:rFonts w:ascii="Times New Roman" w:hAnsi="Times New Roman"/>
          <w:sz w:val="28"/>
          <w:szCs w:val="28"/>
        </w:rPr>
      </w:pPr>
      <w:r w:rsidRPr="00FF751B">
        <w:rPr>
          <w:rFonts w:ascii="Times New Roman" w:hAnsi="Times New Roman"/>
          <w:sz w:val="28"/>
          <w:szCs w:val="28"/>
        </w:rPr>
        <w:t xml:space="preserve">В </w:t>
      </w:r>
      <w:r w:rsidR="0069388F">
        <w:rPr>
          <w:rFonts w:ascii="Times New Roman" w:hAnsi="Times New Roman"/>
          <w:sz w:val="28"/>
          <w:szCs w:val="28"/>
        </w:rPr>
        <w:t>целях приведени</w:t>
      </w:r>
      <w:r w:rsidR="00943025">
        <w:rPr>
          <w:rFonts w:ascii="Times New Roman" w:hAnsi="Times New Roman"/>
          <w:sz w:val="28"/>
          <w:szCs w:val="28"/>
        </w:rPr>
        <w:t>я</w:t>
      </w:r>
      <w:r w:rsidR="0069388F">
        <w:rPr>
          <w:rFonts w:ascii="Times New Roman" w:hAnsi="Times New Roman"/>
          <w:sz w:val="28"/>
          <w:szCs w:val="28"/>
        </w:rPr>
        <w:t xml:space="preserve"> в соответствие с законодательством Российской Федерации</w:t>
      </w:r>
      <w:r w:rsidR="002E62F6" w:rsidRPr="00FF751B">
        <w:rPr>
          <w:rFonts w:ascii="Times New Roman" w:hAnsi="Times New Roman"/>
          <w:sz w:val="28"/>
          <w:szCs w:val="28"/>
        </w:rPr>
        <w:t xml:space="preserve">, </w:t>
      </w:r>
      <w:r w:rsidR="000B6758" w:rsidRPr="00FF751B">
        <w:rPr>
          <w:rFonts w:ascii="Times New Roman" w:hAnsi="Times New Roman"/>
          <w:sz w:val="28"/>
          <w:szCs w:val="28"/>
        </w:rPr>
        <w:t>ПРИКАЗЫВАЮ:</w:t>
      </w:r>
    </w:p>
    <w:p w:rsidR="00C573F9" w:rsidRPr="00FF751B" w:rsidRDefault="00CC5CA8" w:rsidP="00FF751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751B">
        <w:rPr>
          <w:sz w:val="28"/>
          <w:szCs w:val="28"/>
        </w:rPr>
        <w:t>1.</w:t>
      </w:r>
      <w:r w:rsidR="002E62F6" w:rsidRPr="00FF751B">
        <w:rPr>
          <w:sz w:val="28"/>
          <w:szCs w:val="28"/>
        </w:rPr>
        <w:t> </w:t>
      </w:r>
      <w:r w:rsidR="00FF751B" w:rsidRPr="00FF751B">
        <w:rPr>
          <w:sz w:val="28"/>
          <w:szCs w:val="28"/>
        </w:rPr>
        <w:t>Признать утратившим силу приказ Управления культуры Ненецкого автономного округа от 04.07.2012 № 59 «Об утверждении порядка организации проведения государственной историко-культурной экспертизы».</w:t>
      </w:r>
    </w:p>
    <w:p w:rsidR="00CC5CA8" w:rsidRPr="00FF751B" w:rsidRDefault="0069388F" w:rsidP="00F80A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60FFF" w:rsidRPr="00FF751B">
        <w:rPr>
          <w:sz w:val="28"/>
          <w:szCs w:val="28"/>
        </w:rPr>
        <w:t>.</w:t>
      </w:r>
      <w:r w:rsidR="002E62F6" w:rsidRPr="00FF751B">
        <w:rPr>
          <w:sz w:val="28"/>
          <w:szCs w:val="28"/>
        </w:rPr>
        <w:t> </w:t>
      </w:r>
      <w:r w:rsidR="00CC5CA8" w:rsidRPr="00FF751B">
        <w:rPr>
          <w:sz w:val="28"/>
          <w:szCs w:val="28"/>
        </w:rPr>
        <w:t xml:space="preserve">Настоящий приказ вступает в силу </w:t>
      </w:r>
      <w:r w:rsidR="001840E5" w:rsidRPr="00FF751B">
        <w:rPr>
          <w:sz w:val="28"/>
          <w:szCs w:val="28"/>
        </w:rPr>
        <w:t>после</w:t>
      </w:r>
      <w:r w:rsidR="00CC5CA8" w:rsidRPr="00FF751B">
        <w:rPr>
          <w:sz w:val="28"/>
          <w:szCs w:val="28"/>
        </w:rPr>
        <w:t xml:space="preserve"> его официального опубликования.</w:t>
      </w:r>
    </w:p>
    <w:p w:rsidR="00980019" w:rsidRPr="00FF751B" w:rsidRDefault="00980019" w:rsidP="00F80A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F751B" w:rsidRPr="00FF751B" w:rsidRDefault="00FF751B" w:rsidP="00F80A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60FFF" w:rsidRPr="00FF751B" w:rsidRDefault="00860FFF" w:rsidP="00CB0A6D">
      <w:pPr>
        <w:pStyle w:val="a8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F751B" w:rsidRPr="00FF751B" w:rsidRDefault="00FF751B" w:rsidP="00FF751B">
      <w:pPr>
        <w:autoSpaceDE w:val="0"/>
        <w:autoSpaceDN w:val="0"/>
        <w:adjustRightInd w:val="0"/>
        <w:rPr>
          <w:sz w:val="28"/>
          <w:szCs w:val="28"/>
        </w:rPr>
      </w:pPr>
      <w:r w:rsidRPr="00FF751B">
        <w:rPr>
          <w:sz w:val="28"/>
          <w:szCs w:val="28"/>
        </w:rPr>
        <w:t xml:space="preserve">Руководитель Департамента </w:t>
      </w:r>
    </w:p>
    <w:p w:rsidR="00FF751B" w:rsidRPr="00FF751B" w:rsidRDefault="00FF751B" w:rsidP="00FF751B">
      <w:pPr>
        <w:autoSpaceDE w:val="0"/>
        <w:autoSpaceDN w:val="0"/>
        <w:adjustRightInd w:val="0"/>
        <w:rPr>
          <w:sz w:val="28"/>
          <w:szCs w:val="28"/>
        </w:rPr>
      </w:pPr>
      <w:r w:rsidRPr="00FF751B">
        <w:rPr>
          <w:sz w:val="28"/>
          <w:szCs w:val="28"/>
        </w:rPr>
        <w:t xml:space="preserve">образования, культуры и спорта </w:t>
      </w:r>
    </w:p>
    <w:p w:rsidR="00860FFF" w:rsidRPr="00FF751B" w:rsidRDefault="00FF751B" w:rsidP="00FF751B">
      <w:pPr>
        <w:autoSpaceDE w:val="0"/>
        <w:autoSpaceDN w:val="0"/>
        <w:adjustRightInd w:val="0"/>
        <w:rPr>
          <w:sz w:val="28"/>
          <w:szCs w:val="28"/>
        </w:rPr>
      </w:pPr>
      <w:r w:rsidRPr="00FF751B">
        <w:rPr>
          <w:sz w:val="28"/>
          <w:szCs w:val="28"/>
        </w:rPr>
        <w:t xml:space="preserve">Ненецкого автономного округа                </w:t>
      </w:r>
      <w:r>
        <w:rPr>
          <w:sz w:val="28"/>
          <w:szCs w:val="28"/>
        </w:rPr>
        <w:t xml:space="preserve">      </w:t>
      </w:r>
      <w:r w:rsidRPr="00FF751B">
        <w:rPr>
          <w:sz w:val="28"/>
          <w:szCs w:val="28"/>
        </w:rPr>
        <w:t xml:space="preserve">                                  И.И. Иванкин</w:t>
      </w:r>
    </w:p>
    <w:sectPr w:rsidR="00860FFF" w:rsidRPr="00FF751B" w:rsidSect="00B621A4">
      <w:headerReference w:type="default" r:id="rId10"/>
      <w:pgSz w:w="11907" w:h="16840"/>
      <w:pgMar w:top="1134" w:right="851" w:bottom="1134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1B7" w:rsidRDefault="008021B7" w:rsidP="007D2CF9">
      <w:r>
        <w:separator/>
      </w:r>
    </w:p>
  </w:endnote>
  <w:endnote w:type="continuationSeparator" w:id="0">
    <w:p w:rsidR="008021B7" w:rsidRDefault="008021B7" w:rsidP="007D2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1B7" w:rsidRDefault="008021B7" w:rsidP="007D2CF9">
      <w:r>
        <w:separator/>
      </w:r>
    </w:p>
  </w:footnote>
  <w:footnote w:type="continuationSeparator" w:id="0">
    <w:p w:rsidR="008021B7" w:rsidRDefault="008021B7" w:rsidP="007D2C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A73" w:rsidRDefault="002C6A73">
    <w:pPr>
      <w:pStyle w:val="a4"/>
      <w:jc w:val="center"/>
    </w:pPr>
  </w:p>
  <w:p w:rsidR="007D2CF9" w:rsidRDefault="007D2CF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62E1"/>
    <w:multiLevelType w:val="hybridMultilevel"/>
    <w:tmpl w:val="A4BC6E90"/>
    <w:lvl w:ilvl="0" w:tplc="0D7E1BA4">
      <w:start w:val="1"/>
      <w:numFmt w:val="decimal"/>
      <w:lvlText w:val="%1)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8101096"/>
    <w:multiLevelType w:val="hybridMultilevel"/>
    <w:tmpl w:val="EA70917C"/>
    <w:lvl w:ilvl="0" w:tplc="63BC7760">
      <w:start w:val="1"/>
      <w:numFmt w:val="decimal"/>
      <w:lvlText w:val="%1)"/>
      <w:lvlJc w:val="left"/>
      <w:pPr>
        <w:ind w:left="180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FF55038"/>
    <w:multiLevelType w:val="hybridMultilevel"/>
    <w:tmpl w:val="ABFA0B8E"/>
    <w:lvl w:ilvl="0" w:tplc="69BA692E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274AD"/>
    <w:multiLevelType w:val="singleLevel"/>
    <w:tmpl w:val="C59C936E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4">
    <w:nsid w:val="17B708E5"/>
    <w:multiLevelType w:val="hybridMultilevel"/>
    <w:tmpl w:val="0C94CCDA"/>
    <w:lvl w:ilvl="0" w:tplc="2B000FA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EF16E8"/>
    <w:multiLevelType w:val="hybridMultilevel"/>
    <w:tmpl w:val="94DE7C64"/>
    <w:lvl w:ilvl="0" w:tplc="775CA16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633D86"/>
    <w:multiLevelType w:val="hybridMultilevel"/>
    <w:tmpl w:val="B41ADEF0"/>
    <w:lvl w:ilvl="0" w:tplc="D8D885C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F513DA"/>
    <w:multiLevelType w:val="hybridMultilevel"/>
    <w:tmpl w:val="94AE5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287557"/>
    <w:multiLevelType w:val="hybridMultilevel"/>
    <w:tmpl w:val="C6BCCA1C"/>
    <w:lvl w:ilvl="0" w:tplc="24AC36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C5347BF"/>
    <w:multiLevelType w:val="hybridMultilevel"/>
    <w:tmpl w:val="274AAF30"/>
    <w:lvl w:ilvl="0" w:tplc="63BC7760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A077CFB"/>
    <w:multiLevelType w:val="hybridMultilevel"/>
    <w:tmpl w:val="02E8B984"/>
    <w:lvl w:ilvl="0" w:tplc="2B000FAE">
      <w:start w:val="1"/>
      <w:numFmt w:val="decimal"/>
      <w:lvlText w:val="%1)"/>
      <w:lvlJc w:val="left"/>
      <w:pPr>
        <w:ind w:left="249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0915480"/>
    <w:multiLevelType w:val="hybridMultilevel"/>
    <w:tmpl w:val="5778F46A"/>
    <w:lvl w:ilvl="0" w:tplc="FE58174A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4EFEB7F6">
      <w:start w:val="1"/>
      <w:numFmt w:val="decimal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60E90EF6"/>
    <w:multiLevelType w:val="hybridMultilevel"/>
    <w:tmpl w:val="204A1A1E"/>
    <w:lvl w:ilvl="0" w:tplc="E5C2DF9C">
      <w:start w:val="1"/>
      <w:numFmt w:val="decimal"/>
      <w:lvlText w:val="%1)"/>
      <w:lvlJc w:val="left"/>
      <w:pPr>
        <w:ind w:left="141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2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7"/>
  </w:num>
  <w:num w:numId="10">
    <w:abstractNumId w:val="4"/>
  </w:num>
  <w:num w:numId="11">
    <w:abstractNumId w:val="10"/>
  </w:num>
  <w:num w:numId="12">
    <w:abstractNumId w:val="9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E25"/>
    <w:rsid w:val="00006FC7"/>
    <w:rsid w:val="000115F4"/>
    <w:rsid w:val="00017F76"/>
    <w:rsid w:val="00022053"/>
    <w:rsid w:val="00022A1E"/>
    <w:rsid w:val="00022CD9"/>
    <w:rsid w:val="00033666"/>
    <w:rsid w:val="00040EA8"/>
    <w:rsid w:val="00042A74"/>
    <w:rsid w:val="00054C59"/>
    <w:rsid w:val="00056306"/>
    <w:rsid w:val="00061E61"/>
    <w:rsid w:val="000873CB"/>
    <w:rsid w:val="00094C3C"/>
    <w:rsid w:val="000A438E"/>
    <w:rsid w:val="000A456E"/>
    <w:rsid w:val="000A5FC9"/>
    <w:rsid w:val="000B2F96"/>
    <w:rsid w:val="000B6758"/>
    <w:rsid w:val="000C00BC"/>
    <w:rsid w:val="000C011F"/>
    <w:rsid w:val="000C221A"/>
    <w:rsid w:val="000C3169"/>
    <w:rsid w:val="000C44BC"/>
    <w:rsid w:val="000C7B69"/>
    <w:rsid w:val="000C7DD2"/>
    <w:rsid w:val="000E0C5E"/>
    <w:rsid w:val="000E5807"/>
    <w:rsid w:val="000E6BFC"/>
    <w:rsid w:val="000F1662"/>
    <w:rsid w:val="000F5D64"/>
    <w:rsid w:val="000F7609"/>
    <w:rsid w:val="001077EB"/>
    <w:rsid w:val="00110AB5"/>
    <w:rsid w:val="00117174"/>
    <w:rsid w:val="00122419"/>
    <w:rsid w:val="00125F3B"/>
    <w:rsid w:val="00134240"/>
    <w:rsid w:val="00141599"/>
    <w:rsid w:val="0014666F"/>
    <w:rsid w:val="00150D6E"/>
    <w:rsid w:val="00161435"/>
    <w:rsid w:val="00173B04"/>
    <w:rsid w:val="001802DD"/>
    <w:rsid w:val="001840E5"/>
    <w:rsid w:val="00191748"/>
    <w:rsid w:val="001A2E06"/>
    <w:rsid w:val="001A6CC7"/>
    <w:rsid w:val="001B7CA3"/>
    <w:rsid w:val="001F0C11"/>
    <w:rsid w:val="001F0F2A"/>
    <w:rsid w:val="001F4546"/>
    <w:rsid w:val="00202D84"/>
    <w:rsid w:val="00205BB4"/>
    <w:rsid w:val="0020751F"/>
    <w:rsid w:val="00211F32"/>
    <w:rsid w:val="0021450F"/>
    <w:rsid w:val="00217FAB"/>
    <w:rsid w:val="00222019"/>
    <w:rsid w:val="002259E7"/>
    <w:rsid w:val="00234504"/>
    <w:rsid w:val="00244D2C"/>
    <w:rsid w:val="0024514F"/>
    <w:rsid w:val="002452A8"/>
    <w:rsid w:val="002511D7"/>
    <w:rsid w:val="00252A53"/>
    <w:rsid w:val="00253A74"/>
    <w:rsid w:val="00256575"/>
    <w:rsid w:val="002628BB"/>
    <w:rsid w:val="0026595D"/>
    <w:rsid w:val="00267950"/>
    <w:rsid w:val="002715BD"/>
    <w:rsid w:val="00271F46"/>
    <w:rsid w:val="002852A0"/>
    <w:rsid w:val="00296EB6"/>
    <w:rsid w:val="002A0860"/>
    <w:rsid w:val="002A2E8A"/>
    <w:rsid w:val="002B520C"/>
    <w:rsid w:val="002C6A73"/>
    <w:rsid w:val="002D2CAB"/>
    <w:rsid w:val="002D7C39"/>
    <w:rsid w:val="002E42D7"/>
    <w:rsid w:val="002E62F6"/>
    <w:rsid w:val="002F1029"/>
    <w:rsid w:val="002F7969"/>
    <w:rsid w:val="003034DE"/>
    <w:rsid w:val="00303A9D"/>
    <w:rsid w:val="0030601E"/>
    <w:rsid w:val="003076FE"/>
    <w:rsid w:val="0031000D"/>
    <w:rsid w:val="0031414B"/>
    <w:rsid w:val="003208D7"/>
    <w:rsid w:val="003273CF"/>
    <w:rsid w:val="003308E4"/>
    <w:rsid w:val="0033343E"/>
    <w:rsid w:val="0034506B"/>
    <w:rsid w:val="0034705E"/>
    <w:rsid w:val="003506F1"/>
    <w:rsid w:val="0036146B"/>
    <w:rsid w:val="00361FEC"/>
    <w:rsid w:val="00373466"/>
    <w:rsid w:val="003762FD"/>
    <w:rsid w:val="00376E87"/>
    <w:rsid w:val="003770E6"/>
    <w:rsid w:val="00383D90"/>
    <w:rsid w:val="00393066"/>
    <w:rsid w:val="003941C7"/>
    <w:rsid w:val="003B6510"/>
    <w:rsid w:val="003B6BFA"/>
    <w:rsid w:val="003C19CB"/>
    <w:rsid w:val="003C43AF"/>
    <w:rsid w:val="003C5E6A"/>
    <w:rsid w:val="003F0C82"/>
    <w:rsid w:val="003F47CC"/>
    <w:rsid w:val="003F4F93"/>
    <w:rsid w:val="00400368"/>
    <w:rsid w:val="00404382"/>
    <w:rsid w:val="00404BDB"/>
    <w:rsid w:val="00405608"/>
    <w:rsid w:val="00414C9F"/>
    <w:rsid w:val="00420E93"/>
    <w:rsid w:val="004231FA"/>
    <w:rsid w:val="00424398"/>
    <w:rsid w:val="00432D58"/>
    <w:rsid w:val="00440091"/>
    <w:rsid w:val="0044088C"/>
    <w:rsid w:val="004631EB"/>
    <w:rsid w:val="00465654"/>
    <w:rsid w:val="00470B08"/>
    <w:rsid w:val="00476DC7"/>
    <w:rsid w:val="00483233"/>
    <w:rsid w:val="00483DC5"/>
    <w:rsid w:val="0048622F"/>
    <w:rsid w:val="0049138F"/>
    <w:rsid w:val="00496603"/>
    <w:rsid w:val="004A14E6"/>
    <w:rsid w:val="004A1944"/>
    <w:rsid w:val="004B12F5"/>
    <w:rsid w:val="004B3A35"/>
    <w:rsid w:val="004C239B"/>
    <w:rsid w:val="004E4A5B"/>
    <w:rsid w:val="004F782F"/>
    <w:rsid w:val="0050079A"/>
    <w:rsid w:val="0050169C"/>
    <w:rsid w:val="00501CE9"/>
    <w:rsid w:val="00505BA4"/>
    <w:rsid w:val="00515B3D"/>
    <w:rsid w:val="005258AC"/>
    <w:rsid w:val="00527B56"/>
    <w:rsid w:val="00530C53"/>
    <w:rsid w:val="005335B3"/>
    <w:rsid w:val="00536A57"/>
    <w:rsid w:val="00537D00"/>
    <w:rsid w:val="005427E3"/>
    <w:rsid w:val="005430EE"/>
    <w:rsid w:val="005440EA"/>
    <w:rsid w:val="005455E9"/>
    <w:rsid w:val="005471CF"/>
    <w:rsid w:val="00547861"/>
    <w:rsid w:val="005526EC"/>
    <w:rsid w:val="00555937"/>
    <w:rsid w:val="00557CF8"/>
    <w:rsid w:val="0059749B"/>
    <w:rsid w:val="005A2014"/>
    <w:rsid w:val="005B1B2E"/>
    <w:rsid w:val="005B3F28"/>
    <w:rsid w:val="005C1C9D"/>
    <w:rsid w:val="005D0655"/>
    <w:rsid w:val="005E5076"/>
    <w:rsid w:val="005E5EC1"/>
    <w:rsid w:val="005F3006"/>
    <w:rsid w:val="00601D0D"/>
    <w:rsid w:val="00604FDA"/>
    <w:rsid w:val="006126A3"/>
    <w:rsid w:val="006130B4"/>
    <w:rsid w:val="006243E3"/>
    <w:rsid w:val="00625799"/>
    <w:rsid w:val="00630B84"/>
    <w:rsid w:val="00635219"/>
    <w:rsid w:val="00635B87"/>
    <w:rsid w:val="0063686C"/>
    <w:rsid w:val="00646114"/>
    <w:rsid w:val="00653B36"/>
    <w:rsid w:val="006630B7"/>
    <w:rsid w:val="00665A57"/>
    <w:rsid w:val="00671A46"/>
    <w:rsid w:val="00671DD0"/>
    <w:rsid w:val="00685985"/>
    <w:rsid w:val="0068667C"/>
    <w:rsid w:val="006927BD"/>
    <w:rsid w:val="0069388F"/>
    <w:rsid w:val="00696BEC"/>
    <w:rsid w:val="006B18B2"/>
    <w:rsid w:val="006B28F3"/>
    <w:rsid w:val="006B40BC"/>
    <w:rsid w:val="006B532D"/>
    <w:rsid w:val="006B7222"/>
    <w:rsid w:val="006C6A46"/>
    <w:rsid w:val="006D2590"/>
    <w:rsid w:val="006D48FE"/>
    <w:rsid w:val="006D76DD"/>
    <w:rsid w:val="006E38E1"/>
    <w:rsid w:val="00704241"/>
    <w:rsid w:val="0070536F"/>
    <w:rsid w:val="00722471"/>
    <w:rsid w:val="00723440"/>
    <w:rsid w:val="00727361"/>
    <w:rsid w:val="00741C5C"/>
    <w:rsid w:val="007500EB"/>
    <w:rsid w:val="00753791"/>
    <w:rsid w:val="00753EAB"/>
    <w:rsid w:val="007657BF"/>
    <w:rsid w:val="00767D1A"/>
    <w:rsid w:val="0077539B"/>
    <w:rsid w:val="00793D62"/>
    <w:rsid w:val="007945F8"/>
    <w:rsid w:val="007950DC"/>
    <w:rsid w:val="007A05EA"/>
    <w:rsid w:val="007B2896"/>
    <w:rsid w:val="007B39D8"/>
    <w:rsid w:val="007B3EDB"/>
    <w:rsid w:val="007D2CF9"/>
    <w:rsid w:val="007D411F"/>
    <w:rsid w:val="007E3CDF"/>
    <w:rsid w:val="007E4732"/>
    <w:rsid w:val="007E5473"/>
    <w:rsid w:val="007F3F8F"/>
    <w:rsid w:val="007F5837"/>
    <w:rsid w:val="008021B7"/>
    <w:rsid w:val="00804DD2"/>
    <w:rsid w:val="00812063"/>
    <w:rsid w:val="00815460"/>
    <w:rsid w:val="00817512"/>
    <w:rsid w:val="0082496C"/>
    <w:rsid w:val="00836B5C"/>
    <w:rsid w:val="008376CF"/>
    <w:rsid w:val="00840ED4"/>
    <w:rsid w:val="00844923"/>
    <w:rsid w:val="008577E0"/>
    <w:rsid w:val="00860FFF"/>
    <w:rsid w:val="00861A6F"/>
    <w:rsid w:val="008710D6"/>
    <w:rsid w:val="00872784"/>
    <w:rsid w:val="0088112E"/>
    <w:rsid w:val="00883A4C"/>
    <w:rsid w:val="0088581C"/>
    <w:rsid w:val="00895AD0"/>
    <w:rsid w:val="008B3F3B"/>
    <w:rsid w:val="008C3E64"/>
    <w:rsid w:val="008C4740"/>
    <w:rsid w:val="008C7162"/>
    <w:rsid w:val="008D5F0D"/>
    <w:rsid w:val="008D6EC0"/>
    <w:rsid w:val="008E2406"/>
    <w:rsid w:val="008E277D"/>
    <w:rsid w:val="008E2EAB"/>
    <w:rsid w:val="008E654D"/>
    <w:rsid w:val="008F0F68"/>
    <w:rsid w:val="008F2E6F"/>
    <w:rsid w:val="008F4608"/>
    <w:rsid w:val="008F73EA"/>
    <w:rsid w:val="008F7A7B"/>
    <w:rsid w:val="008F7DE1"/>
    <w:rsid w:val="0090220E"/>
    <w:rsid w:val="00910286"/>
    <w:rsid w:val="00915ED0"/>
    <w:rsid w:val="00916B65"/>
    <w:rsid w:val="00926913"/>
    <w:rsid w:val="00926CE5"/>
    <w:rsid w:val="0092703B"/>
    <w:rsid w:val="00943025"/>
    <w:rsid w:val="009522E5"/>
    <w:rsid w:val="009533D0"/>
    <w:rsid w:val="00954650"/>
    <w:rsid w:val="00955D15"/>
    <w:rsid w:val="00962CB9"/>
    <w:rsid w:val="00975491"/>
    <w:rsid w:val="00980019"/>
    <w:rsid w:val="009822C8"/>
    <w:rsid w:val="009B0F9D"/>
    <w:rsid w:val="009B242F"/>
    <w:rsid w:val="009B3FD7"/>
    <w:rsid w:val="009C4BCB"/>
    <w:rsid w:val="009D3A26"/>
    <w:rsid w:val="009D412F"/>
    <w:rsid w:val="009E2CFA"/>
    <w:rsid w:val="009F6A63"/>
    <w:rsid w:val="009F6F29"/>
    <w:rsid w:val="00A00BA3"/>
    <w:rsid w:val="00A00FF1"/>
    <w:rsid w:val="00A0465F"/>
    <w:rsid w:val="00A13257"/>
    <w:rsid w:val="00A22463"/>
    <w:rsid w:val="00A30D6B"/>
    <w:rsid w:val="00A35A91"/>
    <w:rsid w:val="00A369C4"/>
    <w:rsid w:val="00A43D98"/>
    <w:rsid w:val="00A52BEF"/>
    <w:rsid w:val="00A63800"/>
    <w:rsid w:val="00A71381"/>
    <w:rsid w:val="00A73B81"/>
    <w:rsid w:val="00A85CC4"/>
    <w:rsid w:val="00A86E25"/>
    <w:rsid w:val="00A96827"/>
    <w:rsid w:val="00AB11CA"/>
    <w:rsid w:val="00AB3B44"/>
    <w:rsid w:val="00AB42BA"/>
    <w:rsid w:val="00AD1681"/>
    <w:rsid w:val="00AE6641"/>
    <w:rsid w:val="00AE6FB9"/>
    <w:rsid w:val="00AF6489"/>
    <w:rsid w:val="00AF6FCF"/>
    <w:rsid w:val="00AF743E"/>
    <w:rsid w:val="00B02B8D"/>
    <w:rsid w:val="00B22072"/>
    <w:rsid w:val="00B256AB"/>
    <w:rsid w:val="00B266E7"/>
    <w:rsid w:val="00B26924"/>
    <w:rsid w:val="00B27EBF"/>
    <w:rsid w:val="00B40CDE"/>
    <w:rsid w:val="00B50C0D"/>
    <w:rsid w:val="00B576D2"/>
    <w:rsid w:val="00B621A4"/>
    <w:rsid w:val="00B67081"/>
    <w:rsid w:val="00B74AD3"/>
    <w:rsid w:val="00B77BA7"/>
    <w:rsid w:val="00B83E5D"/>
    <w:rsid w:val="00B920D1"/>
    <w:rsid w:val="00BA2071"/>
    <w:rsid w:val="00BA288A"/>
    <w:rsid w:val="00BA6242"/>
    <w:rsid w:val="00BB4F73"/>
    <w:rsid w:val="00BC0371"/>
    <w:rsid w:val="00BC0E80"/>
    <w:rsid w:val="00BC19E6"/>
    <w:rsid w:val="00BC3377"/>
    <w:rsid w:val="00BD0BA7"/>
    <w:rsid w:val="00BD41D3"/>
    <w:rsid w:val="00BD4D4D"/>
    <w:rsid w:val="00BE749B"/>
    <w:rsid w:val="00C1264E"/>
    <w:rsid w:val="00C15544"/>
    <w:rsid w:val="00C2331B"/>
    <w:rsid w:val="00C24B0D"/>
    <w:rsid w:val="00C3265E"/>
    <w:rsid w:val="00C32A5A"/>
    <w:rsid w:val="00C34C97"/>
    <w:rsid w:val="00C5613B"/>
    <w:rsid w:val="00C573F9"/>
    <w:rsid w:val="00C61079"/>
    <w:rsid w:val="00C641F2"/>
    <w:rsid w:val="00C75884"/>
    <w:rsid w:val="00C9450F"/>
    <w:rsid w:val="00C962C8"/>
    <w:rsid w:val="00C965D8"/>
    <w:rsid w:val="00CB0A6D"/>
    <w:rsid w:val="00CB32A5"/>
    <w:rsid w:val="00CB3527"/>
    <w:rsid w:val="00CB473E"/>
    <w:rsid w:val="00CC0E0B"/>
    <w:rsid w:val="00CC328B"/>
    <w:rsid w:val="00CC5CA8"/>
    <w:rsid w:val="00CD4AF5"/>
    <w:rsid w:val="00CD76BA"/>
    <w:rsid w:val="00CE5461"/>
    <w:rsid w:val="00CE66E3"/>
    <w:rsid w:val="00CF4F2C"/>
    <w:rsid w:val="00CF5163"/>
    <w:rsid w:val="00D04CE4"/>
    <w:rsid w:val="00D06826"/>
    <w:rsid w:val="00D15C4F"/>
    <w:rsid w:val="00D15C90"/>
    <w:rsid w:val="00D212A9"/>
    <w:rsid w:val="00D262B0"/>
    <w:rsid w:val="00D30CF7"/>
    <w:rsid w:val="00D46DB1"/>
    <w:rsid w:val="00D50D35"/>
    <w:rsid w:val="00D65608"/>
    <w:rsid w:val="00D67156"/>
    <w:rsid w:val="00D71224"/>
    <w:rsid w:val="00D91550"/>
    <w:rsid w:val="00DA5631"/>
    <w:rsid w:val="00DB7168"/>
    <w:rsid w:val="00DC64AE"/>
    <w:rsid w:val="00DE47C2"/>
    <w:rsid w:val="00DE63E7"/>
    <w:rsid w:val="00DF3797"/>
    <w:rsid w:val="00DF3C31"/>
    <w:rsid w:val="00DF7D8F"/>
    <w:rsid w:val="00E0750C"/>
    <w:rsid w:val="00E142CE"/>
    <w:rsid w:val="00E21EF2"/>
    <w:rsid w:val="00E23EED"/>
    <w:rsid w:val="00E24CFD"/>
    <w:rsid w:val="00E32DC2"/>
    <w:rsid w:val="00E35334"/>
    <w:rsid w:val="00E43D95"/>
    <w:rsid w:val="00E514E4"/>
    <w:rsid w:val="00E647B8"/>
    <w:rsid w:val="00E96A2E"/>
    <w:rsid w:val="00E97963"/>
    <w:rsid w:val="00EB3F06"/>
    <w:rsid w:val="00EB4A7E"/>
    <w:rsid w:val="00EC35A4"/>
    <w:rsid w:val="00EC42FD"/>
    <w:rsid w:val="00ED2676"/>
    <w:rsid w:val="00ED3ACB"/>
    <w:rsid w:val="00ED4D6B"/>
    <w:rsid w:val="00EE638B"/>
    <w:rsid w:val="00EF377C"/>
    <w:rsid w:val="00EF3E5A"/>
    <w:rsid w:val="00EF5886"/>
    <w:rsid w:val="00F032BE"/>
    <w:rsid w:val="00F064B6"/>
    <w:rsid w:val="00F10A29"/>
    <w:rsid w:val="00F12B8F"/>
    <w:rsid w:val="00F17939"/>
    <w:rsid w:val="00F24676"/>
    <w:rsid w:val="00F357A1"/>
    <w:rsid w:val="00F41116"/>
    <w:rsid w:val="00F45D01"/>
    <w:rsid w:val="00F5628A"/>
    <w:rsid w:val="00F653C4"/>
    <w:rsid w:val="00F665F8"/>
    <w:rsid w:val="00F6727E"/>
    <w:rsid w:val="00F723D2"/>
    <w:rsid w:val="00F7734D"/>
    <w:rsid w:val="00F80AB9"/>
    <w:rsid w:val="00F86E64"/>
    <w:rsid w:val="00F9075F"/>
    <w:rsid w:val="00FA69BC"/>
    <w:rsid w:val="00FB54C4"/>
    <w:rsid w:val="00FC138E"/>
    <w:rsid w:val="00FD0F22"/>
    <w:rsid w:val="00FD23D5"/>
    <w:rsid w:val="00FD27D4"/>
    <w:rsid w:val="00FD7BC4"/>
    <w:rsid w:val="00FE448A"/>
    <w:rsid w:val="00FF0A52"/>
    <w:rsid w:val="00FF751B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qFormat/>
    <w:pPr>
      <w:keepNext/>
      <w:spacing w:after="480"/>
      <w:ind w:firstLine="1134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after="480"/>
      <w:jc w:val="both"/>
      <w:outlineLvl w:val="3"/>
    </w:pPr>
    <w:rPr>
      <w:sz w:val="28"/>
    </w:rPr>
  </w:style>
  <w:style w:type="paragraph" w:styleId="8">
    <w:name w:val="heading 8"/>
    <w:basedOn w:val="a"/>
    <w:next w:val="a"/>
    <w:link w:val="80"/>
    <w:unhideWhenUsed/>
    <w:qFormat/>
    <w:rsid w:val="00CC5CA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pPr>
      <w:spacing w:after="480"/>
      <w:ind w:firstLine="1134"/>
      <w:jc w:val="both"/>
    </w:pPr>
    <w:rPr>
      <w:sz w:val="28"/>
    </w:rPr>
  </w:style>
  <w:style w:type="table" w:styleId="a3">
    <w:name w:val="Table Grid"/>
    <w:basedOn w:val="a1"/>
    <w:rsid w:val="00214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D2C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2CF9"/>
  </w:style>
  <w:style w:type="paragraph" w:styleId="a6">
    <w:name w:val="footer"/>
    <w:basedOn w:val="a"/>
    <w:link w:val="a7"/>
    <w:rsid w:val="007D2C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D2CF9"/>
  </w:style>
  <w:style w:type="paragraph" w:styleId="a8">
    <w:name w:val="Plain Text"/>
    <w:basedOn w:val="a"/>
    <w:link w:val="a9"/>
    <w:unhideWhenUsed/>
    <w:rsid w:val="003F47CC"/>
    <w:rPr>
      <w:rFonts w:ascii="Courier New" w:hAnsi="Courier New"/>
    </w:rPr>
  </w:style>
  <w:style w:type="character" w:customStyle="1" w:styleId="a9">
    <w:name w:val="Текст Знак"/>
    <w:link w:val="a8"/>
    <w:rsid w:val="003F47CC"/>
    <w:rPr>
      <w:rFonts w:ascii="Courier New" w:hAnsi="Courier New"/>
    </w:rPr>
  </w:style>
  <w:style w:type="paragraph" w:customStyle="1" w:styleId="ConsPlusNonformat">
    <w:name w:val="ConsPlusNonformat"/>
    <w:uiPriority w:val="99"/>
    <w:rsid w:val="003F47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alloon Text"/>
    <w:basedOn w:val="a"/>
    <w:link w:val="ab"/>
    <w:rsid w:val="00DB71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B7168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semiHidden/>
    <w:rsid w:val="00CC5CA8"/>
    <w:rPr>
      <w:rFonts w:ascii="Calibri" w:eastAsia="Times New Roman" w:hAnsi="Calibri" w:cs="Times New Roman"/>
      <w:i/>
      <w:iCs/>
      <w:sz w:val="24"/>
      <w:szCs w:val="24"/>
    </w:rPr>
  </w:style>
  <w:style w:type="paragraph" w:styleId="ac">
    <w:name w:val="Body Text Indent"/>
    <w:basedOn w:val="a"/>
    <w:link w:val="ad"/>
    <w:unhideWhenUsed/>
    <w:rsid w:val="00CC5CA8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CC5CA8"/>
  </w:style>
  <w:style w:type="paragraph" w:customStyle="1" w:styleId="ConsPlusNormal">
    <w:name w:val="ConsPlusNormal"/>
    <w:rsid w:val="00C1264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qFormat/>
    <w:pPr>
      <w:keepNext/>
      <w:spacing w:after="480"/>
      <w:ind w:firstLine="1134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after="480"/>
      <w:jc w:val="both"/>
      <w:outlineLvl w:val="3"/>
    </w:pPr>
    <w:rPr>
      <w:sz w:val="28"/>
    </w:rPr>
  </w:style>
  <w:style w:type="paragraph" w:styleId="8">
    <w:name w:val="heading 8"/>
    <w:basedOn w:val="a"/>
    <w:next w:val="a"/>
    <w:link w:val="80"/>
    <w:unhideWhenUsed/>
    <w:qFormat/>
    <w:rsid w:val="00CC5CA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pPr>
      <w:spacing w:after="480"/>
      <w:ind w:firstLine="1134"/>
      <w:jc w:val="both"/>
    </w:pPr>
    <w:rPr>
      <w:sz w:val="28"/>
    </w:rPr>
  </w:style>
  <w:style w:type="table" w:styleId="a3">
    <w:name w:val="Table Grid"/>
    <w:basedOn w:val="a1"/>
    <w:rsid w:val="00214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D2C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2CF9"/>
  </w:style>
  <w:style w:type="paragraph" w:styleId="a6">
    <w:name w:val="footer"/>
    <w:basedOn w:val="a"/>
    <w:link w:val="a7"/>
    <w:rsid w:val="007D2C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D2CF9"/>
  </w:style>
  <w:style w:type="paragraph" w:styleId="a8">
    <w:name w:val="Plain Text"/>
    <w:basedOn w:val="a"/>
    <w:link w:val="a9"/>
    <w:unhideWhenUsed/>
    <w:rsid w:val="003F47CC"/>
    <w:rPr>
      <w:rFonts w:ascii="Courier New" w:hAnsi="Courier New"/>
    </w:rPr>
  </w:style>
  <w:style w:type="character" w:customStyle="1" w:styleId="a9">
    <w:name w:val="Текст Знак"/>
    <w:link w:val="a8"/>
    <w:rsid w:val="003F47CC"/>
    <w:rPr>
      <w:rFonts w:ascii="Courier New" w:hAnsi="Courier New"/>
    </w:rPr>
  </w:style>
  <w:style w:type="paragraph" w:customStyle="1" w:styleId="ConsPlusNonformat">
    <w:name w:val="ConsPlusNonformat"/>
    <w:uiPriority w:val="99"/>
    <w:rsid w:val="003F47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alloon Text"/>
    <w:basedOn w:val="a"/>
    <w:link w:val="ab"/>
    <w:rsid w:val="00DB71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B7168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semiHidden/>
    <w:rsid w:val="00CC5CA8"/>
    <w:rPr>
      <w:rFonts w:ascii="Calibri" w:eastAsia="Times New Roman" w:hAnsi="Calibri" w:cs="Times New Roman"/>
      <w:i/>
      <w:iCs/>
      <w:sz w:val="24"/>
      <w:szCs w:val="24"/>
    </w:rPr>
  </w:style>
  <w:style w:type="paragraph" w:styleId="ac">
    <w:name w:val="Body Text Indent"/>
    <w:basedOn w:val="a"/>
    <w:link w:val="ad"/>
    <w:unhideWhenUsed/>
    <w:rsid w:val="00CC5CA8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CC5CA8"/>
  </w:style>
  <w:style w:type="paragraph" w:customStyle="1" w:styleId="ConsPlusNormal">
    <w:name w:val="ConsPlusNormal"/>
    <w:rsid w:val="00C1264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3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41;&#1083;&#1072;&#1085;&#1082;%20&#1088;&#1072;&#1089;&#1087;&#1086;&#108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0F845-B32A-492F-8019-C8C889222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Adm NAO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Urs</dc:creator>
  <cp:lastModifiedBy>Михеева Наталья Борисовна</cp:lastModifiedBy>
  <cp:revision>2</cp:revision>
  <cp:lastPrinted>2017-06-09T12:28:00Z</cp:lastPrinted>
  <dcterms:created xsi:type="dcterms:W3CDTF">2017-11-07T13:56:00Z</dcterms:created>
  <dcterms:modified xsi:type="dcterms:W3CDTF">2017-11-07T13:56:00Z</dcterms:modified>
</cp:coreProperties>
</file>