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A8" w:rsidRPr="00395DE7" w:rsidRDefault="006207BC" w:rsidP="0082775A">
      <w:pPr>
        <w:jc w:val="center"/>
        <w:rPr>
          <w:sz w:val="24"/>
        </w:rPr>
      </w:pPr>
      <w:bookmarkStart w:id="0" w:name="_GoBack"/>
      <w:bookmarkEnd w:id="0"/>
      <w:r>
        <w:rPr>
          <w:noProof/>
          <w:sz w:val="24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A8" w:rsidRPr="00395DE7" w:rsidRDefault="00CC5CA8" w:rsidP="0082775A">
      <w:pPr>
        <w:jc w:val="center"/>
        <w:rPr>
          <w:sz w:val="28"/>
          <w:szCs w:val="28"/>
        </w:rPr>
      </w:pPr>
    </w:p>
    <w:p w:rsidR="00CC5CA8" w:rsidRPr="00DF3594" w:rsidRDefault="002A2E8A" w:rsidP="00B82EE4">
      <w:pPr>
        <w:pStyle w:val="8"/>
        <w:keepNext/>
        <w:spacing w:before="0" w:after="0"/>
        <w:jc w:val="center"/>
        <w:rPr>
          <w:rFonts w:ascii="Times New Roman" w:hAnsi="Times New Roman"/>
          <w:b/>
          <w:i w:val="0"/>
          <w:iCs w:val="0"/>
          <w:sz w:val="26"/>
          <w:szCs w:val="26"/>
        </w:rPr>
      </w:pPr>
      <w:r w:rsidRPr="00DF3594">
        <w:rPr>
          <w:rFonts w:ascii="Times New Roman" w:hAnsi="Times New Roman"/>
          <w:b/>
          <w:i w:val="0"/>
          <w:iCs w:val="0"/>
          <w:sz w:val="26"/>
          <w:szCs w:val="26"/>
        </w:rPr>
        <w:t>Департамент</w:t>
      </w:r>
      <w:r w:rsidR="00CC5CA8" w:rsidRPr="00DF3594">
        <w:rPr>
          <w:rFonts w:ascii="Times New Roman" w:hAnsi="Times New Roman"/>
          <w:b/>
          <w:i w:val="0"/>
          <w:iCs w:val="0"/>
          <w:sz w:val="26"/>
          <w:szCs w:val="26"/>
        </w:rPr>
        <w:t xml:space="preserve"> </w:t>
      </w:r>
      <w:r w:rsidRPr="00DF3594">
        <w:rPr>
          <w:rFonts w:ascii="Times New Roman" w:hAnsi="Times New Roman"/>
          <w:b/>
          <w:i w:val="0"/>
          <w:iCs w:val="0"/>
          <w:sz w:val="26"/>
          <w:szCs w:val="26"/>
        </w:rPr>
        <w:t>образования, культуры и спорта</w:t>
      </w:r>
    </w:p>
    <w:p w:rsidR="00CC5CA8" w:rsidRPr="00DF3594" w:rsidRDefault="00CC5CA8" w:rsidP="00B82EE4">
      <w:pPr>
        <w:pStyle w:val="8"/>
        <w:spacing w:before="0" w:after="0"/>
        <w:jc w:val="center"/>
        <w:rPr>
          <w:rFonts w:ascii="Times New Roman" w:hAnsi="Times New Roman"/>
          <w:b/>
          <w:i w:val="0"/>
          <w:iCs w:val="0"/>
          <w:sz w:val="26"/>
          <w:szCs w:val="26"/>
        </w:rPr>
      </w:pPr>
      <w:r w:rsidRPr="00DF3594">
        <w:rPr>
          <w:rFonts w:ascii="Times New Roman" w:hAnsi="Times New Roman"/>
          <w:b/>
          <w:i w:val="0"/>
          <w:iCs w:val="0"/>
          <w:sz w:val="26"/>
          <w:szCs w:val="26"/>
        </w:rPr>
        <w:t>Ненецкого автономного округа</w:t>
      </w:r>
    </w:p>
    <w:p w:rsidR="00CC5CA8" w:rsidRPr="00DF3594" w:rsidRDefault="00CC5CA8" w:rsidP="00B82EE4">
      <w:pPr>
        <w:jc w:val="center"/>
        <w:rPr>
          <w:sz w:val="26"/>
          <w:szCs w:val="26"/>
        </w:rPr>
      </w:pP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DF3594">
        <w:rPr>
          <w:rFonts w:ascii="Times New Roman" w:hAnsi="Times New Roman"/>
          <w:b/>
          <w:sz w:val="26"/>
          <w:szCs w:val="26"/>
        </w:rPr>
        <w:t>ПРИКАЗ</w:t>
      </w: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CC5CA8" w:rsidRPr="00DF3594" w:rsidRDefault="00CC5CA8" w:rsidP="00B82EE4">
      <w:pPr>
        <w:pStyle w:val="a8"/>
        <w:tabs>
          <w:tab w:val="left" w:pos="567"/>
          <w:tab w:val="left" w:pos="851"/>
          <w:tab w:val="left" w:pos="8505"/>
          <w:tab w:val="left" w:pos="8647"/>
        </w:tabs>
        <w:jc w:val="center"/>
        <w:rPr>
          <w:rFonts w:ascii="Times New Roman" w:hAnsi="Times New Roman"/>
          <w:sz w:val="26"/>
          <w:szCs w:val="26"/>
          <w:lang w:val="ru-RU"/>
        </w:rPr>
      </w:pPr>
      <w:r w:rsidRPr="00DF3594">
        <w:rPr>
          <w:rFonts w:ascii="Times New Roman" w:hAnsi="Times New Roman"/>
          <w:sz w:val="26"/>
          <w:szCs w:val="26"/>
        </w:rPr>
        <w:t xml:space="preserve">от </w:t>
      </w:r>
      <w:r w:rsidR="00310460">
        <w:rPr>
          <w:rFonts w:ascii="Times New Roman" w:hAnsi="Times New Roman"/>
          <w:sz w:val="26"/>
          <w:szCs w:val="26"/>
          <w:lang w:val="ru-RU"/>
        </w:rPr>
        <w:t xml:space="preserve">25 июля </w:t>
      </w:r>
      <w:r w:rsidR="000B6758" w:rsidRPr="00DF3594">
        <w:rPr>
          <w:rFonts w:ascii="Times New Roman" w:hAnsi="Times New Roman"/>
          <w:sz w:val="26"/>
          <w:szCs w:val="26"/>
        </w:rPr>
        <w:t>201</w:t>
      </w:r>
      <w:r w:rsidR="004259DC" w:rsidRPr="00DF3594">
        <w:rPr>
          <w:rFonts w:ascii="Times New Roman" w:hAnsi="Times New Roman"/>
          <w:sz w:val="26"/>
          <w:szCs w:val="26"/>
          <w:lang w:val="ru-RU"/>
        </w:rPr>
        <w:t>7</w:t>
      </w:r>
      <w:r w:rsidR="000B6758" w:rsidRPr="00DF3594">
        <w:rPr>
          <w:rFonts w:ascii="Times New Roman" w:hAnsi="Times New Roman"/>
          <w:sz w:val="26"/>
          <w:szCs w:val="26"/>
        </w:rPr>
        <w:t xml:space="preserve"> г. </w:t>
      </w:r>
      <w:r w:rsidR="00310460">
        <w:rPr>
          <w:rFonts w:ascii="Times New Roman" w:hAnsi="Times New Roman"/>
          <w:sz w:val="26"/>
          <w:szCs w:val="26"/>
        </w:rPr>
        <w:t>№ 58</w:t>
      </w:r>
    </w:p>
    <w:p w:rsidR="00CC5CA8" w:rsidRPr="00DF3594" w:rsidRDefault="00CC5CA8" w:rsidP="00B82EE4">
      <w:pPr>
        <w:pStyle w:val="a8"/>
        <w:tabs>
          <w:tab w:val="center" w:pos="4677"/>
          <w:tab w:val="left" w:pos="6028"/>
        </w:tabs>
        <w:jc w:val="center"/>
        <w:rPr>
          <w:rFonts w:ascii="Times New Roman" w:hAnsi="Times New Roman"/>
          <w:sz w:val="26"/>
          <w:szCs w:val="26"/>
        </w:rPr>
      </w:pPr>
      <w:r w:rsidRPr="00DF3594">
        <w:rPr>
          <w:rFonts w:ascii="Times New Roman" w:hAnsi="Times New Roman"/>
          <w:sz w:val="26"/>
          <w:szCs w:val="26"/>
        </w:rPr>
        <w:t>г. Нарьян-Мар</w:t>
      </w:r>
    </w:p>
    <w:p w:rsidR="00CC5CA8" w:rsidRPr="00DF3594" w:rsidRDefault="00CC5CA8" w:rsidP="00B82EE4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</w:p>
    <w:p w:rsidR="00D62AA4" w:rsidRDefault="00E95BE0" w:rsidP="00525F7B">
      <w:pPr>
        <w:widowControl w:val="0"/>
        <w:autoSpaceDE w:val="0"/>
        <w:autoSpaceDN w:val="0"/>
        <w:ind w:left="1134" w:right="1133"/>
        <w:jc w:val="center"/>
        <w:rPr>
          <w:rFonts w:eastAsia="Calibri"/>
          <w:b/>
          <w:sz w:val="26"/>
          <w:szCs w:val="26"/>
          <w:lang w:eastAsia="en-US"/>
        </w:rPr>
      </w:pPr>
      <w:r w:rsidRPr="00DF3594">
        <w:rPr>
          <w:b/>
          <w:sz w:val="26"/>
          <w:szCs w:val="26"/>
        </w:rPr>
        <w:t>О</w:t>
      </w:r>
      <w:r w:rsidR="00525F7B">
        <w:rPr>
          <w:b/>
          <w:sz w:val="26"/>
          <w:szCs w:val="26"/>
        </w:rPr>
        <w:t>б утверждении объемов субсидий</w:t>
      </w:r>
      <w:r w:rsidR="00D62AA4" w:rsidRPr="00D62AA4">
        <w:rPr>
          <w:rFonts w:eastAsia="Calibri"/>
          <w:sz w:val="26"/>
          <w:szCs w:val="26"/>
          <w:lang w:eastAsia="en-US"/>
        </w:rPr>
        <w:t xml:space="preserve"> </w:t>
      </w:r>
      <w:r w:rsidR="00D62AA4" w:rsidRPr="00D62AA4">
        <w:rPr>
          <w:rFonts w:eastAsia="Calibri"/>
          <w:b/>
          <w:sz w:val="26"/>
          <w:szCs w:val="26"/>
          <w:lang w:eastAsia="en-US"/>
        </w:rPr>
        <w:t xml:space="preserve">на иные цели государственным бюджетным учреждениям </w:t>
      </w:r>
    </w:p>
    <w:p w:rsidR="00D62AA4" w:rsidRDefault="00D62AA4" w:rsidP="00525F7B">
      <w:pPr>
        <w:widowControl w:val="0"/>
        <w:autoSpaceDE w:val="0"/>
        <w:autoSpaceDN w:val="0"/>
        <w:ind w:left="1134" w:right="1133"/>
        <w:jc w:val="center"/>
        <w:rPr>
          <w:rFonts w:eastAsia="Calibri"/>
          <w:b/>
          <w:sz w:val="26"/>
          <w:szCs w:val="26"/>
          <w:lang w:eastAsia="en-US"/>
        </w:rPr>
      </w:pPr>
      <w:r w:rsidRPr="00D62AA4">
        <w:rPr>
          <w:rFonts w:eastAsia="Calibri"/>
          <w:b/>
          <w:sz w:val="26"/>
          <w:szCs w:val="26"/>
          <w:lang w:eastAsia="en-US"/>
        </w:rPr>
        <w:t xml:space="preserve">Ненецкого автономного округа, находящимся в ведении Департамента образования, культуры и спорта </w:t>
      </w:r>
    </w:p>
    <w:p w:rsidR="00525F7B" w:rsidRPr="00D62AA4" w:rsidRDefault="00D62AA4" w:rsidP="00525F7B">
      <w:pPr>
        <w:widowControl w:val="0"/>
        <w:autoSpaceDE w:val="0"/>
        <w:autoSpaceDN w:val="0"/>
        <w:ind w:left="1134" w:right="1133"/>
        <w:jc w:val="center"/>
        <w:rPr>
          <w:b/>
          <w:sz w:val="26"/>
          <w:szCs w:val="26"/>
        </w:rPr>
      </w:pPr>
      <w:r w:rsidRPr="00D62AA4">
        <w:rPr>
          <w:rFonts w:eastAsia="Calibri"/>
          <w:b/>
          <w:sz w:val="26"/>
          <w:szCs w:val="26"/>
          <w:lang w:eastAsia="en-US"/>
        </w:rPr>
        <w:t>Ненецкого автономного округа</w:t>
      </w:r>
    </w:p>
    <w:p w:rsidR="000547C7" w:rsidRPr="00395DE7" w:rsidRDefault="000547C7" w:rsidP="000547C7">
      <w:pPr>
        <w:ind w:left="1134" w:right="1416"/>
        <w:jc w:val="center"/>
        <w:rPr>
          <w:b/>
          <w:sz w:val="28"/>
          <w:szCs w:val="28"/>
        </w:rPr>
      </w:pPr>
    </w:p>
    <w:p w:rsidR="000547C7" w:rsidRPr="00395DE7" w:rsidRDefault="000547C7" w:rsidP="000547C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5BE0" w:rsidRPr="00685FA8" w:rsidRDefault="000C7BD0" w:rsidP="00E215F1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85FA8">
        <w:rPr>
          <w:rFonts w:eastAsia="Calibri"/>
          <w:sz w:val="26"/>
          <w:szCs w:val="26"/>
          <w:lang w:eastAsia="en-US"/>
        </w:rPr>
        <w:t xml:space="preserve">В соответствии со статьей 78.1 Бюджетного кодекса Российской Федерации, </w:t>
      </w:r>
      <w:r w:rsidR="007A0532" w:rsidRPr="00685FA8">
        <w:rPr>
          <w:rFonts w:eastAsia="Calibri"/>
          <w:sz w:val="26"/>
          <w:szCs w:val="26"/>
          <w:lang w:eastAsia="en-US"/>
        </w:rPr>
        <w:t xml:space="preserve">законом Ненецкого автономного округа от 27.06.2017 № 324-оз «О внесении изменений в закон Ненецкого автономного округа «Об окружном бюджете на </w:t>
      </w:r>
      <w:r w:rsidR="00C35976">
        <w:rPr>
          <w:rFonts w:eastAsia="Calibri"/>
          <w:sz w:val="26"/>
          <w:szCs w:val="26"/>
          <w:lang w:eastAsia="en-US"/>
        </w:rPr>
        <w:t xml:space="preserve">                       </w:t>
      </w:r>
      <w:r w:rsidR="007A0532" w:rsidRPr="00685FA8">
        <w:rPr>
          <w:rFonts w:eastAsia="Calibri"/>
          <w:sz w:val="26"/>
          <w:szCs w:val="26"/>
          <w:lang w:eastAsia="en-US"/>
        </w:rPr>
        <w:t>2017 год и плановый период 2018 и 2019 годов»</w:t>
      </w:r>
      <w:r w:rsidR="007A0532">
        <w:rPr>
          <w:rFonts w:eastAsia="Calibri"/>
          <w:sz w:val="26"/>
          <w:szCs w:val="26"/>
          <w:lang w:eastAsia="en-US"/>
        </w:rPr>
        <w:t xml:space="preserve">, </w:t>
      </w:r>
      <w:r w:rsidR="00ED248F">
        <w:rPr>
          <w:rFonts w:eastAsia="Calibri"/>
          <w:sz w:val="26"/>
          <w:szCs w:val="26"/>
          <w:lang w:eastAsia="en-US"/>
        </w:rPr>
        <w:t xml:space="preserve">приказом Департамента </w:t>
      </w:r>
      <w:r w:rsidRPr="00685FA8">
        <w:rPr>
          <w:rFonts w:eastAsia="Calibri"/>
          <w:sz w:val="26"/>
          <w:szCs w:val="26"/>
          <w:lang w:eastAsia="en-US"/>
        </w:rPr>
        <w:t xml:space="preserve">образования, культуры и спорта Ненецкого автономного округа от </w:t>
      </w:r>
      <w:r w:rsidR="00C35976">
        <w:rPr>
          <w:rFonts w:eastAsia="Calibri"/>
          <w:sz w:val="26"/>
          <w:szCs w:val="26"/>
          <w:lang w:eastAsia="en-US"/>
        </w:rPr>
        <w:t>20</w:t>
      </w:r>
      <w:r w:rsidR="00ED248F">
        <w:rPr>
          <w:rFonts w:eastAsia="Calibri"/>
          <w:sz w:val="26"/>
          <w:szCs w:val="26"/>
          <w:lang w:eastAsia="en-US"/>
        </w:rPr>
        <w:t>.</w:t>
      </w:r>
      <w:r w:rsidR="00C35976">
        <w:rPr>
          <w:rFonts w:eastAsia="Calibri"/>
          <w:sz w:val="26"/>
          <w:szCs w:val="26"/>
          <w:lang w:eastAsia="en-US"/>
        </w:rPr>
        <w:t>06</w:t>
      </w:r>
      <w:r w:rsidRPr="00685FA8">
        <w:rPr>
          <w:rFonts w:eastAsia="Calibri"/>
          <w:sz w:val="26"/>
          <w:szCs w:val="26"/>
          <w:lang w:eastAsia="en-US"/>
        </w:rPr>
        <w:t>.201</w:t>
      </w:r>
      <w:r w:rsidR="00ED248F">
        <w:rPr>
          <w:rFonts w:eastAsia="Calibri"/>
          <w:sz w:val="26"/>
          <w:szCs w:val="26"/>
          <w:lang w:eastAsia="en-US"/>
        </w:rPr>
        <w:t>7</w:t>
      </w:r>
      <w:r w:rsidRPr="00685FA8">
        <w:rPr>
          <w:rFonts w:eastAsia="Calibri"/>
          <w:sz w:val="26"/>
          <w:szCs w:val="26"/>
          <w:lang w:eastAsia="en-US"/>
        </w:rPr>
        <w:t xml:space="preserve"> </w:t>
      </w:r>
      <w:r w:rsidR="00C35976">
        <w:rPr>
          <w:rFonts w:eastAsia="Calibri"/>
          <w:sz w:val="26"/>
          <w:szCs w:val="26"/>
          <w:lang w:eastAsia="en-US"/>
        </w:rPr>
        <w:t xml:space="preserve">                  </w:t>
      </w:r>
      <w:r w:rsidRPr="00685FA8">
        <w:rPr>
          <w:rFonts w:eastAsia="Calibri"/>
          <w:sz w:val="26"/>
          <w:szCs w:val="26"/>
          <w:lang w:eastAsia="en-US"/>
        </w:rPr>
        <w:t xml:space="preserve">№ </w:t>
      </w:r>
      <w:r w:rsidR="00C35976">
        <w:rPr>
          <w:rFonts w:eastAsia="Calibri"/>
          <w:sz w:val="26"/>
          <w:szCs w:val="26"/>
          <w:lang w:eastAsia="en-US"/>
        </w:rPr>
        <w:t xml:space="preserve">43 </w:t>
      </w:r>
      <w:r w:rsidR="00C35976" w:rsidRPr="00C35976">
        <w:rPr>
          <w:rFonts w:eastAsia="Calibri"/>
          <w:sz w:val="26"/>
          <w:szCs w:val="26"/>
          <w:lang w:eastAsia="en-US"/>
        </w:rPr>
        <w:t>«О предоставлении из окружного бюджета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округа, субсидий на иные цели»</w:t>
      </w:r>
      <w:r w:rsidRPr="00685FA8">
        <w:rPr>
          <w:rFonts w:eastAsia="Calibri"/>
          <w:sz w:val="26"/>
          <w:szCs w:val="26"/>
          <w:lang w:eastAsia="en-US"/>
        </w:rPr>
        <w:t>,</w:t>
      </w:r>
      <w:r w:rsidR="00E95BE0" w:rsidRPr="00685FA8">
        <w:rPr>
          <w:rFonts w:eastAsia="Calibri"/>
          <w:sz w:val="26"/>
          <w:szCs w:val="26"/>
          <w:lang w:eastAsia="en-US"/>
        </w:rPr>
        <w:t xml:space="preserve"> ПРИКАЗЫВАЮ:</w:t>
      </w:r>
    </w:p>
    <w:p w:rsidR="00525F7B" w:rsidRDefault="00A05A8E" w:rsidP="00E215F1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05A8E">
        <w:rPr>
          <w:rFonts w:eastAsia="Calibri"/>
          <w:sz w:val="26"/>
          <w:szCs w:val="26"/>
          <w:lang w:eastAsia="en-US"/>
        </w:rPr>
        <w:t>1.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525F7B">
        <w:rPr>
          <w:rFonts w:eastAsia="Calibri"/>
          <w:sz w:val="26"/>
          <w:szCs w:val="26"/>
          <w:lang w:eastAsia="en-US"/>
        </w:rPr>
        <w:t xml:space="preserve">Утвердить объемы предоставления субсидий на иные цели государственным бюджетным учреждениям </w:t>
      </w:r>
      <w:r w:rsidR="00525F7B" w:rsidRPr="00685FA8">
        <w:rPr>
          <w:rFonts w:eastAsia="Calibri"/>
          <w:sz w:val="26"/>
          <w:szCs w:val="26"/>
          <w:lang w:eastAsia="en-US"/>
        </w:rPr>
        <w:t>Ненецкого автономного округа, находящимся в ведении Департамента образования, культуры и спорта Ненецкого автономного округа</w:t>
      </w:r>
      <w:r w:rsidR="00525F7B">
        <w:rPr>
          <w:rFonts w:eastAsia="Calibri"/>
          <w:sz w:val="26"/>
          <w:szCs w:val="26"/>
          <w:lang w:eastAsia="en-US"/>
        </w:rPr>
        <w:t xml:space="preserve"> согласно Приложени</w:t>
      </w:r>
      <w:r w:rsidR="000A5C4A">
        <w:rPr>
          <w:rFonts w:eastAsia="Calibri"/>
          <w:sz w:val="26"/>
          <w:szCs w:val="26"/>
          <w:lang w:eastAsia="en-US"/>
        </w:rPr>
        <w:t>ям</w:t>
      </w:r>
      <w:r>
        <w:rPr>
          <w:rFonts w:eastAsia="Calibri"/>
          <w:sz w:val="26"/>
          <w:szCs w:val="26"/>
          <w:lang w:eastAsia="en-US"/>
        </w:rPr>
        <w:t xml:space="preserve"> 1</w:t>
      </w:r>
      <w:r w:rsidR="007E01FD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-</w:t>
      </w:r>
      <w:r w:rsidR="007E01FD">
        <w:rPr>
          <w:rFonts w:eastAsia="Calibri"/>
          <w:sz w:val="26"/>
          <w:szCs w:val="26"/>
          <w:lang w:eastAsia="en-US"/>
        </w:rPr>
        <w:t xml:space="preserve"> 3</w:t>
      </w:r>
      <w:r w:rsidR="007055BA">
        <w:rPr>
          <w:rFonts w:eastAsia="Calibri"/>
          <w:sz w:val="26"/>
          <w:szCs w:val="26"/>
          <w:lang w:eastAsia="en-US"/>
        </w:rPr>
        <w:t>9</w:t>
      </w:r>
      <w:r w:rsidR="00525F7B">
        <w:rPr>
          <w:rFonts w:eastAsia="Calibri"/>
          <w:sz w:val="26"/>
          <w:szCs w:val="26"/>
          <w:lang w:eastAsia="en-US"/>
        </w:rPr>
        <w:t>.</w:t>
      </w:r>
    </w:p>
    <w:p w:rsidR="007055BA" w:rsidRDefault="00A05A8E" w:rsidP="007055B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2. </w:t>
      </w:r>
      <w:r>
        <w:rPr>
          <w:sz w:val="26"/>
          <w:szCs w:val="26"/>
        </w:rPr>
        <w:t xml:space="preserve">Государственным бюджетным учреждениям Ненецкого автономного округа, подведомственным Департаменту образования, культуры и спорта Ненецкого автономного округа, указанным в </w:t>
      </w:r>
      <w:hyperlink r:id="rId10" w:history="1">
        <w:r w:rsidRPr="00D119B5">
          <w:rPr>
            <w:sz w:val="26"/>
            <w:szCs w:val="26"/>
          </w:rPr>
          <w:t>Приложениях 1</w:t>
        </w:r>
      </w:hyperlink>
      <w:r w:rsidRPr="00D119B5">
        <w:rPr>
          <w:sz w:val="26"/>
          <w:szCs w:val="26"/>
        </w:rPr>
        <w:t xml:space="preserve"> - </w:t>
      </w:r>
      <w:hyperlink r:id="rId11" w:history="1">
        <w:r w:rsidR="007E01FD">
          <w:rPr>
            <w:sz w:val="26"/>
            <w:szCs w:val="26"/>
          </w:rPr>
          <w:t>3</w:t>
        </w:r>
      </w:hyperlink>
      <w:r w:rsidR="007055BA">
        <w:rPr>
          <w:sz w:val="26"/>
          <w:szCs w:val="26"/>
        </w:rPr>
        <w:t>9</w:t>
      </w:r>
      <w:r w:rsidRPr="00D119B5">
        <w:rPr>
          <w:sz w:val="26"/>
          <w:szCs w:val="26"/>
        </w:rPr>
        <w:t xml:space="preserve"> к на</w:t>
      </w:r>
      <w:r>
        <w:rPr>
          <w:sz w:val="26"/>
          <w:szCs w:val="26"/>
        </w:rPr>
        <w:t xml:space="preserve">стоящему приказу, внести изменения в </w:t>
      </w:r>
      <w:r w:rsidR="007E01FD">
        <w:rPr>
          <w:sz w:val="26"/>
          <w:szCs w:val="26"/>
        </w:rPr>
        <w:t>соглашения</w:t>
      </w:r>
      <w:r>
        <w:rPr>
          <w:sz w:val="26"/>
          <w:szCs w:val="26"/>
        </w:rPr>
        <w:t xml:space="preserve"> о предоставлении субсидий, предусмотрев размер субсидии в соответствии с настоящим приказом.</w:t>
      </w:r>
    </w:p>
    <w:p w:rsidR="00C35976" w:rsidRDefault="007055BA" w:rsidP="00E215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3</w:t>
      </w:r>
      <w:r w:rsidR="008868BA" w:rsidRPr="00AD16B2">
        <w:rPr>
          <w:rFonts w:eastAsia="Calibri"/>
          <w:sz w:val="26"/>
          <w:szCs w:val="26"/>
          <w:lang w:eastAsia="en-US"/>
        </w:rPr>
        <w:t xml:space="preserve">. Настоящий приказ вступает в силу </w:t>
      </w:r>
      <w:r w:rsidR="004259DC" w:rsidRPr="00AD16B2">
        <w:rPr>
          <w:rFonts w:eastAsia="Calibri"/>
          <w:sz w:val="26"/>
          <w:szCs w:val="26"/>
          <w:lang w:eastAsia="en-US"/>
        </w:rPr>
        <w:t xml:space="preserve">с момента </w:t>
      </w:r>
      <w:r w:rsidR="00525F7B">
        <w:rPr>
          <w:rFonts w:eastAsia="Calibri"/>
          <w:sz w:val="26"/>
          <w:szCs w:val="26"/>
          <w:lang w:eastAsia="en-US"/>
        </w:rPr>
        <w:t>подписания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C35976">
        <w:rPr>
          <w:sz w:val="26"/>
          <w:szCs w:val="26"/>
        </w:rPr>
        <w:t xml:space="preserve">распространяет свое действие на правоотношения, возникшие с </w:t>
      </w:r>
      <w:r w:rsidR="009507CA">
        <w:rPr>
          <w:sz w:val="26"/>
          <w:szCs w:val="26"/>
        </w:rPr>
        <w:t>5 июля</w:t>
      </w:r>
      <w:r w:rsidR="00C35976">
        <w:rPr>
          <w:sz w:val="26"/>
          <w:szCs w:val="26"/>
        </w:rPr>
        <w:t xml:space="preserve"> 2017 года.</w:t>
      </w:r>
    </w:p>
    <w:p w:rsidR="008868BA" w:rsidRPr="00AD16B2" w:rsidRDefault="008868BA" w:rsidP="00C3597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8868BA" w:rsidRDefault="008868BA" w:rsidP="007E69A9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AD16B2" w:rsidRPr="00685FA8" w:rsidRDefault="00AD16B2" w:rsidP="007E69A9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7E01FD" w:rsidRPr="007E01FD" w:rsidRDefault="007E01FD" w:rsidP="007E01FD">
      <w:pPr>
        <w:pStyle w:val="ae"/>
        <w:jc w:val="both"/>
        <w:rPr>
          <w:sz w:val="26"/>
          <w:szCs w:val="26"/>
        </w:rPr>
      </w:pPr>
      <w:r w:rsidRPr="007E01FD">
        <w:rPr>
          <w:sz w:val="26"/>
          <w:szCs w:val="26"/>
        </w:rPr>
        <w:t xml:space="preserve">Руководитель Департамента                                                  </w:t>
      </w:r>
      <w:r>
        <w:rPr>
          <w:sz w:val="26"/>
          <w:szCs w:val="26"/>
        </w:rPr>
        <w:t xml:space="preserve">          </w:t>
      </w:r>
      <w:r w:rsidRPr="007E01FD">
        <w:rPr>
          <w:sz w:val="26"/>
          <w:szCs w:val="26"/>
        </w:rPr>
        <w:t xml:space="preserve">           И.И. Иванкин</w:t>
      </w:r>
    </w:p>
    <w:p w:rsidR="008868BA" w:rsidRPr="00C35976" w:rsidRDefault="008868BA" w:rsidP="007E01FD">
      <w:pPr>
        <w:jc w:val="both"/>
        <w:rPr>
          <w:rFonts w:eastAsia="Calibri"/>
          <w:sz w:val="26"/>
          <w:szCs w:val="26"/>
          <w:lang w:eastAsia="en-US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headerReference w:type="default" r:id="rId12"/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310460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310460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310460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38427D">
        <w:rPr>
          <w:b/>
          <w:sz w:val="26"/>
          <w:szCs w:val="26"/>
        </w:rPr>
        <w:t xml:space="preserve">на возмещение затрат по коммунальным услугам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38427D">
        <w:rPr>
          <w:b/>
          <w:sz w:val="26"/>
          <w:szCs w:val="26"/>
        </w:rPr>
        <w:t xml:space="preserve">государственным бюджетным организациям,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38427D">
        <w:rPr>
          <w:b/>
          <w:sz w:val="26"/>
          <w:szCs w:val="26"/>
        </w:rPr>
        <w:t xml:space="preserve">подведомственным Департаменту образования,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38427D">
        <w:rPr>
          <w:b/>
          <w:sz w:val="26"/>
          <w:szCs w:val="26"/>
        </w:rPr>
        <w:t>культуры и спорта Ненецкого автономного округа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3C5137" w:rsidRDefault="00583652" w:rsidP="00583652">
      <w:pPr>
        <w:jc w:val="center"/>
        <w:rPr>
          <w:b/>
          <w:sz w:val="26"/>
          <w:szCs w:val="26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820"/>
        <w:gridCol w:w="6546"/>
        <w:gridCol w:w="1843"/>
      </w:tblGrid>
      <w:tr w:rsidR="00583652" w:rsidRPr="008A1DA8" w:rsidTr="0058365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b/>
                <w:bCs/>
              </w:rPr>
            </w:pPr>
            <w:r w:rsidRPr="008A1DA8">
              <w:rPr>
                <w:b/>
                <w:bCs/>
              </w:rPr>
              <w:t>№ пп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b/>
                <w:bCs/>
              </w:rPr>
            </w:pPr>
            <w:r w:rsidRPr="008A1DA8">
              <w:rPr>
                <w:b/>
                <w:bCs/>
              </w:rPr>
              <w:t>Наименование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b/>
                <w:bCs/>
              </w:rPr>
            </w:pPr>
            <w:r w:rsidRPr="008A1DA8">
              <w:rPr>
                <w:b/>
                <w:bCs/>
              </w:rPr>
              <w:t>Сумма, руб.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010.52.003.0 ГБУ </w:t>
            </w:r>
            <w:r>
              <w:t>НАО «Центр арктического туризма»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987 000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010.02.001.0 ГБДОУ НАО </w:t>
            </w:r>
            <w:r>
              <w:t>«</w:t>
            </w:r>
            <w:r w:rsidRPr="008A1DA8">
              <w:t>Детский сад п. Амдерма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3 936 300,00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010.02.003.0 ГБДОУ НАО </w:t>
            </w:r>
            <w:r>
              <w:t>«</w:t>
            </w:r>
            <w:r w:rsidRPr="008A1DA8">
              <w:t>Детский сад с. Великовисочное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2 468 300,00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010.02.004.0 ГБДОУ НАО </w:t>
            </w:r>
            <w:r>
              <w:t>«</w:t>
            </w:r>
            <w:r w:rsidRPr="008A1DA8">
              <w:t>Детский сад п. Индига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2 324 400,00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010.02.005.0 ГБДОУ НАО  </w:t>
            </w:r>
            <w:r>
              <w:t>«</w:t>
            </w:r>
            <w:r w:rsidRPr="008A1DA8">
              <w:t>Детский сад п. Каратайка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4 006 400,00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010.02.007.0 ГБДОУ НАО </w:t>
            </w:r>
            <w:r>
              <w:t>«</w:t>
            </w:r>
            <w:r w:rsidRPr="008A1DA8">
              <w:t>Детский сад с. Коткино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1 556 600,00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010.02.008.0 ГБДОУ НАО </w:t>
            </w:r>
            <w:r>
              <w:t>«</w:t>
            </w:r>
            <w:r w:rsidRPr="008A1DA8">
              <w:t>Детский сад п. Красное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9 829 400,00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010.02.009.0 ГБДОУ НАО </w:t>
            </w:r>
            <w:r>
              <w:t>«</w:t>
            </w:r>
            <w:r w:rsidRPr="008A1DA8">
              <w:t>Детский сад п. Нельмин-Нос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5 485 700,00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010.02.010.0 ГБДОУ НАО </w:t>
            </w:r>
            <w:r>
              <w:t>«</w:t>
            </w:r>
            <w:r w:rsidRPr="008A1DA8">
              <w:t>Детский сад с. Несь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2 995 400,00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010.02.011.0 ГБДОУ НАО </w:t>
            </w:r>
            <w:r>
              <w:t>«</w:t>
            </w:r>
            <w:r w:rsidRPr="008A1DA8">
              <w:t>Детский сад с. Нижняя - Пёша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19 811 800,00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11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010.02.012.0 ГБДОУ НАО </w:t>
            </w:r>
            <w:r>
              <w:t>«</w:t>
            </w:r>
            <w:r w:rsidRPr="008A1DA8">
              <w:t>Детский сад с. Оксино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1 980 300,00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12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010.02.013.0 ГБДОУ НАО </w:t>
            </w:r>
            <w:r>
              <w:t>«</w:t>
            </w:r>
            <w:r w:rsidRPr="008A1DA8">
              <w:t>Детский сад с. Ома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4 708 200,00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13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010.02.014.0 ГБДОУ НАО </w:t>
            </w:r>
            <w:r>
              <w:t>«</w:t>
            </w:r>
            <w:r w:rsidRPr="008A1DA8">
              <w:t>Детский сад с. Тельвиска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3 322 500,00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14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010.02.015.0 ГБДОУ НАО </w:t>
            </w:r>
            <w:r>
              <w:t>«</w:t>
            </w:r>
            <w:r w:rsidRPr="008A1DA8">
              <w:t>Детский сад п. Усть - Кара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23 813 700,00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15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010.02.016.0 ГБДОУ НАО </w:t>
            </w:r>
            <w:r>
              <w:t>«</w:t>
            </w:r>
            <w:r w:rsidRPr="008A1DA8">
              <w:t>Детский сад п. Харута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4 461 800,00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16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010.02.017.0 ГБДОУ НАО </w:t>
            </w:r>
            <w:r>
              <w:t>«</w:t>
            </w:r>
            <w:r w:rsidRPr="008A1DA8">
              <w:t>Детский сад п. Хорей -Вер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1 718 900,00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17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010.02.018.0 ГБДОУ НАО </w:t>
            </w:r>
            <w:r>
              <w:t>«</w:t>
            </w:r>
            <w:r w:rsidRPr="008A1DA8">
              <w:t>Детский сад п. Шойна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851 000,00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18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010.02.019.0 ГБДОУ НАО </w:t>
            </w:r>
            <w:r>
              <w:t>«</w:t>
            </w:r>
            <w:r w:rsidRPr="008A1DA8">
              <w:t>ЦРР - ДС п.Искателей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3 492 700,00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19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010.02.020.0 ГБДОУ НАО </w:t>
            </w:r>
            <w:r>
              <w:t>«</w:t>
            </w:r>
            <w:r w:rsidRPr="008A1DA8">
              <w:t xml:space="preserve">ЦРР - ДС </w:t>
            </w:r>
            <w:r>
              <w:t>«</w:t>
            </w:r>
            <w:r w:rsidRPr="008A1DA8">
              <w:t>Гнёздышко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4 139 500,00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20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010.02.021.0 ГБДОУ НАО </w:t>
            </w:r>
            <w:r>
              <w:t>«</w:t>
            </w:r>
            <w:r w:rsidRPr="008A1DA8">
              <w:t xml:space="preserve">ЦРР-ДС </w:t>
            </w:r>
            <w:r>
              <w:t>«</w:t>
            </w:r>
            <w:r w:rsidRPr="008A1DA8">
              <w:t>Умка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3 272 300,00</w:t>
            </w:r>
          </w:p>
        </w:tc>
      </w:tr>
      <w:tr w:rsidR="00583652" w:rsidRPr="008A1DA8" w:rsidTr="007C1BEA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21</w:t>
            </w:r>
          </w:p>
        </w:tc>
        <w:tc>
          <w:tcPr>
            <w:tcW w:w="6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010.02.022.0 ГБДОУ НАО </w:t>
            </w:r>
            <w:r>
              <w:t>«</w:t>
            </w:r>
            <w:r w:rsidRPr="008A1DA8">
              <w:t xml:space="preserve">ЦРР - ДС </w:t>
            </w:r>
            <w:r>
              <w:t>«Солнышко»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1 888 900,00</w:t>
            </w:r>
          </w:p>
        </w:tc>
      </w:tr>
      <w:tr w:rsidR="00583652" w:rsidRPr="008A1DA8" w:rsidTr="007C1BEA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010.02.023.0 ГБДОУ НАО </w:t>
            </w:r>
            <w:r>
              <w:t>«Детский сад «Ромашка»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1 132 000,00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010.02.024.0 ГБДОУ НАО </w:t>
            </w:r>
            <w:r>
              <w:t>«ЦРР - ДС «Аннушка»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1 835 900,00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010.02.025.0 ГБДОУ НАО </w:t>
            </w:r>
            <w:r>
              <w:t>«Детский сад «Росток»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2 654 000,00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010.02.026.0 ГБДОУ НАО </w:t>
            </w:r>
            <w:r>
              <w:t>«</w:t>
            </w:r>
            <w:r w:rsidRPr="008A1DA8">
              <w:t xml:space="preserve">Детский сад </w:t>
            </w:r>
            <w:r>
              <w:t>«Теремок»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7 245 000,00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010.02.027.0 ГБДОУ НАО </w:t>
            </w:r>
            <w:r>
              <w:t>«ЦРР - ДС «Сказка»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3 386 400,00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010.02.028.0 ГБДОУ НАО </w:t>
            </w:r>
            <w:r>
              <w:t>«Детский сад «Родничок»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3 173 000,00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>
              <w:t>010.02.029.0 ГБДОУ НАО «ЦРР - ДС «Радуга»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4 589 800,00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010.02.030.0 ГБДОУ НАО </w:t>
            </w:r>
            <w:r>
              <w:t>«Детский сад «</w:t>
            </w:r>
            <w:r w:rsidRPr="008A1DA8">
              <w:t>Кораблик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3 192 000,00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>010.0</w:t>
            </w:r>
            <w:r>
              <w:t>2.031.0 ГБДОУ НАО «Детский сад «</w:t>
            </w:r>
            <w:r w:rsidRPr="008A1DA8">
              <w:t>Семицветик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3 679 000,00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31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010.04.001.0 ГБОУ НАО </w:t>
            </w:r>
            <w:r>
              <w:t>«</w:t>
            </w:r>
            <w:r w:rsidRPr="008A1DA8">
              <w:t>СШ п. Искателей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6 248 800,00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010.04.002.0 ГБОУ НАО </w:t>
            </w:r>
            <w:r>
              <w:t>«</w:t>
            </w:r>
            <w:r w:rsidRPr="008A1DA8">
              <w:t>СШ им. В.Л. Аншукова с. Великовисочное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12 339 200,00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010.04.003.0 ГБОУ НАО </w:t>
            </w:r>
            <w:r>
              <w:t>«</w:t>
            </w:r>
            <w:r w:rsidRPr="008A1DA8">
              <w:t>СШ п. Индига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6 123 200,00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010.04.004.0 ГБОУ НАО </w:t>
            </w:r>
            <w:r>
              <w:t>«</w:t>
            </w:r>
            <w:r w:rsidRPr="008A1DA8">
              <w:t>СШ п. Красное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8 363 800,00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010.04.005.0 ГБОУ НАО </w:t>
            </w:r>
            <w:r>
              <w:t>«</w:t>
            </w:r>
            <w:r w:rsidRPr="008A1DA8">
              <w:t>СШ с.Несь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18 325 200,00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010.04.006.0 ГБОУ НАО </w:t>
            </w:r>
            <w:r>
              <w:t>«</w:t>
            </w:r>
            <w:r w:rsidRPr="008A1DA8">
              <w:t>СШ с. Нижняя Пёша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5 050 000,00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010.04.007.0 ГБОУ НАО </w:t>
            </w:r>
            <w:r>
              <w:t>«</w:t>
            </w:r>
            <w:r w:rsidRPr="008A1DA8">
              <w:t>СШ с.Оксино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8 887 300,00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010.04.008.0 ГБОУ НАО </w:t>
            </w:r>
            <w:r>
              <w:t>«</w:t>
            </w:r>
            <w:r w:rsidRPr="008A1DA8">
              <w:t>СШ с. Ома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13 783 800,00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010.04.009.0 ГБОУ НАО </w:t>
            </w:r>
            <w:r>
              <w:t>«</w:t>
            </w:r>
            <w:r w:rsidRPr="008A1DA8">
              <w:t>СШ с. Тельвиска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11 036 300,00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010.04.010.0 ГБОУ НАО </w:t>
            </w:r>
            <w:r>
              <w:t>«</w:t>
            </w:r>
            <w:r w:rsidRPr="008A1DA8">
              <w:t>СШ п. Харута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15 635 100,00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41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010.04.011.0 ГБОУ НАО </w:t>
            </w:r>
            <w:r>
              <w:t>«</w:t>
            </w:r>
            <w:r w:rsidRPr="008A1DA8">
              <w:t>СШ п. Хорей -Вер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17 797 400,00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010.04.012.0 ГБОУ НАО </w:t>
            </w:r>
            <w:r>
              <w:t>«</w:t>
            </w:r>
            <w:r w:rsidRPr="008A1DA8">
              <w:t>СШ п. Шойна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6 071 000,00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010.04.013.0 ГБОУ НАО </w:t>
            </w:r>
            <w:r>
              <w:t>«</w:t>
            </w:r>
            <w:r w:rsidRPr="008A1DA8">
              <w:t>ОШ д. Андег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4 885 300,00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010.04.014.0 ГБОУ НАО </w:t>
            </w:r>
            <w:r>
              <w:t>«</w:t>
            </w:r>
            <w:r w:rsidRPr="008A1DA8">
              <w:t>ОШ п. Амдерма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4 972 700,00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010.04.015.0 ГБОУ НАО </w:t>
            </w:r>
            <w:r>
              <w:t>«</w:t>
            </w:r>
            <w:r w:rsidRPr="008A1DA8">
              <w:t>ОШ п. Каратайка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32 538 300,00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010.04.016.0 ГБОУ НАО </w:t>
            </w:r>
            <w:r>
              <w:t>«</w:t>
            </w:r>
            <w:r w:rsidRPr="008A1DA8">
              <w:t>ОШ п. Усть-Кара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10 361 100,00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010.04.017.0 ГБОУ НАО </w:t>
            </w:r>
            <w:r>
              <w:t>«</w:t>
            </w:r>
            <w:r w:rsidRPr="008A1DA8">
              <w:t>ОШ с. Коткино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6 853 800,00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010.04.018.0 ГБОУ НАО </w:t>
            </w:r>
            <w:r>
              <w:t>«</w:t>
            </w:r>
            <w:r w:rsidRPr="008A1DA8">
              <w:t>ОШ п. Нельмин-Нос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6 064 600,00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010.04.019.0 ГБОУ НАО </w:t>
            </w:r>
            <w:r>
              <w:t>«</w:t>
            </w:r>
            <w:r w:rsidRPr="008A1DA8">
              <w:t>НШ п. Бугрино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55 600,00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010.04.022.0 ГБОУ НАО </w:t>
            </w:r>
            <w:r>
              <w:t>«</w:t>
            </w:r>
            <w:r w:rsidRPr="008A1DA8">
              <w:t>НШ-ДС д. Верхняя Пёша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2 199 100,00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51</w:t>
            </w:r>
          </w:p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010.04.025.0 ГБОУ НАО </w:t>
            </w:r>
            <w:r>
              <w:t>«</w:t>
            </w:r>
            <w:r w:rsidRPr="008A1DA8">
              <w:t>НШ-ДС д. Макарово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1 145 500,00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010.04.027.0 ГБОУ НАО </w:t>
            </w:r>
            <w:r>
              <w:t>«</w:t>
            </w:r>
            <w:r w:rsidRPr="008A1DA8">
              <w:t>НШ-ДС п. Хонгурей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3 151 200,00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010.04.028.0 ГБОУ НАО </w:t>
            </w:r>
            <w:r>
              <w:t>«</w:t>
            </w:r>
            <w:r w:rsidRPr="008A1DA8">
              <w:t>НШ-ДС д. Куя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80 000,00</w:t>
            </w:r>
          </w:p>
        </w:tc>
      </w:tr>
      <w:tr w:rsidR="00583652" w:rsidRPr="008A1DA8" w:rsidTr="00583652">
        <w:trPr>
          <w:trHeight w:val="4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010.04.030.0 ГБОУ НАО </w:t>
            </w:r>
            <w:r>
              <w:t>«</w:t>
            </w:r>
            <w:r w:rsidRPr="008A1DA8">
              <w:t>Ненецкая санаторная школа- интернат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619 100,00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010.04.031.0 ГБОУ НАО </w:t>
            </w:r>
            <w:r>
              <w:t>«</w:t>
            </w:r>
            <w:r w:rsidRPr="008A1DA8">
              <w:t>СШ № 1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3 396 800,00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010.04.032.0 ГБОУ НАО </w:t>
            </w:r>
            <w:r>
              <w:t>«</w:t>
            </w:r>
            <w:r w:rsidRPr="008A1DA8">
              <w:t>СШ № 2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1 991 500,00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010.04.033.0 ГБОУ НАО </w:t>
            </w:r>
            <w:r>
              <w:t>«</w:t>
            </w:r>
            <w:r w:rsidRPr="008A1DA8">
              <w:t>СШ № 3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2 901 600,00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010.04.034.0 ГБОУ НАО </w:t>
            </w:r>
            <w:r>
              <w:t>«</w:t>
            </w:r>
            <w:r w:rsidRPr="008A1DA8">
              <w:t>СШ № 4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7 164 800,00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010.04.035.0 ГБОУ НАО </w:t>
            </w:r>
            <w:r>
              <w:t>«</w:t>
            </w:r>
            <w:r w:rsidRPr="008A1DA8">
              <w:t>СШ № 5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7 811 500,00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010.04.037.0 ГБОУ НАО </w:t>
            </w:r>
            <w:r>
              <w:t>«НСШ им. А.П. Пырерки»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9 033 100,00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61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010.04.038.0 ГБОУ НАО </w:t>
            </w:r>
            <w:r>
              <w:t>«НШ-ДС п. Бугрино»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1 654 600,00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010.06.001.0 ГБУДО НАО </w:t>
            </w:r>
            <w:r>
              <w:t>«</w:t>
            </w:r>
            <w:r w:rsidRPr="008A1DA8">
              <w:t>ДДТ п. Искателей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131 100,00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010.06.002.0 ГБУ ДО НАО </w:t>
            </w:r>
            <w:r>
              <w:t>«</w:t>
            </w:r>
            <w:r w:rsidRPr="008A1DA8">
              <w:t>ДШИ п. Искателей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115 100,00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>010.06.003.0 ГБУ ДО НАО</w:t>
            </w:r>
            <w:r>
              <w:t xml:space="preserve"> «</w:t>
            </w:r>
            <w:r w:rsidRPr="008A1DA8">
              <w:t>ДЮСШ п.Искателей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529 000,00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lastRenderedPageBreak/>
              <w:t>65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>
              <w:t>010.06.005.0 ГБУ ДО НАО «</w:t>
            </w:r>
            <w:r w:rsidRPr="008A1DA8">
              <w:t xml:space="preserve">Дворец спорта </w:t>
            </w:r>
            <w:r>
              <w:t>«</w:t>
            </w:r>
            <w:r w:rsidRPr="008A1DA8">
              <w:t>Норд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8 334 200,00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>
              <w:t>010.06.006.0 ГБУ ДО НАО «</w:t>
            </w:r>
            <w:r w:rsidRPr="008A1DA8">
              <w:t xml:space="preserve">ДЮЦ </w:t>
            </w:r>
            <w:r>
              <w:t>«</w:t>
            </w:r>
            <w:r w:rsidRPr="008A1DA8">
              <w:t>Лидер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6 995 000,00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010.06.007.0 ГБУ ДО НАО </w:t>
            </w:r>
            <w:r>
              <w:t>«ДДТ г. Нарьян-Мара»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430 200,00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>
              <w:t>010.06.008.0 ГБУ ДО НАО «ДШИ»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1 418 200,00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010.06.009.0 ГБУ ДО НАО </w:t>
            </w:r>
            <w:r>
              <w:t>«</w:t>
            </w:r>
            <w:r w:rsidRPr="008A1DA8">
              <w:t>ЦДТ г. Нарьян-Мара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170 500,00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>
              <w:t>010.06.010.0 ГБУ ДО НАО «</w:t>
            </w:r>
            <w:r w:rsidRPr="008A1DA8">
              <w:t xml:space="preserve">ДЮСШ </w:t>
            </w:r>
            <w:r>
              <w:t>«</w:t>
            </w:r>
            <w:r w:rsidRPr="008A1DA8">
              <w:t>Старт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8 361 300,00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71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010.05.001.0 ГБПОУ НАО </w:t>
            </w:r>
            <w:r>
              <w:t>«</w:t>
            </w:r>
            <w:r w:rsidRPr="008A1DA8">
              <w:t>Ненецкий аграрно -экономический техникум имени В.Г. Волкова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5 699 200,00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010.05.002.0 ГБПОУ НАО </w:t>
            </w:r>
            <w:r>
              <w:t>«</w:t>
            </w:r>
            <w:r w:rsidRPr="008A1DA8">
              <w:t>Нарьян-Марский социально-гуманитарный колледж имени И.П. Выучейского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6 474 000,00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010.05.003.0 ГБПОУ НАО </w:t>
            </w:r>
            <w:r>
              <w:t>«</w:t>
            </w:r>
            <w:r w:rsidRPr="008A1DA8">
              <w:t>Ненецкое профессиональное училище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9 093 000,00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010.07.001.0 ГБУ НАО </w:t>
            </w:r>
            <w:r>
              <w:t>«РЦМПиВПВМ»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652 700,00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010.07.002.0 ГБУ НАО </w:t>
            </w:r>
            <w:r>
              <w:t>«НРЦРО»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662 400,00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010.50.001.0 ГБУК НАО </w:t>
            </w:r>
            <w:r>
              <w:t>«</w:t>
            </w:r>
            <w:r w:rsidRPr="008A1DA8">
              <w:t>НЦБ им. А.И. Пичкова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7 773 000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010.51.001.0 ГБУК </w:t>
            </w:r>
            <w:r>
              <w:t>«</w:t>
            </w:r>
            <w:r w:rsidRPr="008A1DA8">
              <w:t>Ненецкий краеведческий музей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1 650 000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78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010.51.002.0 ГБУК </w:t>
            </w:r>
            <w:r>
              <w:t>«</w:t>
            </w:r>
            <w:r w:rsidRPr="008A1DA8">
              <w:t>ИКиЛМЗ</w:t>
            </w:r>
            <w:r>
              <w:t>»</w:t>
            </w:r>
            <w:r w:rsidRPr="008A1DA8">
              <w:t>Пустозерск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>010.52.004.0 ГБУК НАО</w:t>
            </w:r>
            <w:r>
              <w:t xml:space="preserve"> «</w:t>
            </w:r>
            <w:r w:rsidRPr="008A1DA8">
              <w:t xml:space="preserve">ДК </w:t>
            </w:r>
            <w:r>
              <w:t>«Арктика»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4 531 130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80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010.52.005.0 ГБУК НАО </w:t>
            </w:r>
            <w:r>
              <w:t>«</w:t>
            </w:r>
            <w:r w:rsidRPr="008A1DA8">
              <w:t xml:space="preserve">Клуб </w:t>
            </w:r>
            <w:r>
              <w:t>«</w:t>
            </w:r>
            <w:r w:rsidRPr="008A1DA8">
              <w:t>Созвездие</w:t>
            </w:r>
            <w:r>
              <w:t>»</w:t>
            </w:r>
            <w:r w:rsidRPr="008A1DA8">
              <w:t xml:space="preserve"> п. Искателей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1 062 000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81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010.52.006.0 ГБУК НАО </w:t>
            </w:r>
            <w:r>
              <w:t>«</w:t>
            </w:r>
            <w:r w:rsidRPr="008A1DA8">
              <w:t>ДК поселка Амдерма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1 766 100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010.52.007.0 ГБУК НАО </w:t>
            </w:r>
            <w:r>
              <w:t>«</w:t>
            </w:r>
            <w:r w:rsidRPr="008A1DA8">
              <w:t>ДК деревни Андег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1 969 000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010.52.008.0 ГБУК НАО </w:t>
            </w:r>
            <w:r>
              <w:t>«</w:t>
            </w:r>
            <w:r w:rsidRPr="008A1DA8">
              <w:t>Великовисочный ЦДК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7 547 900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010.52.011.0 ГБУК НАО </w:t>
            </w:r>
            <w:r>
              <w:t>«</w:t>
            </w:r>
            <w:r w:rsidRPr="008A1DA8">
              <w:t>Несский Дом народного творчества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2 383 400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010.52.012.0 ГБУК НАО </w:t>
            </w:r>
            <w:r>
              <w:t>«</w:t>
            </w:r>
            <w:r w:rsidRPr="008A1DA8">
              <w:t>Культурный центр имени А.С.Савинковой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1 418 800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010.52.013.0 ГБУК НАО </w:t>
            </w:r>
            <w:r>
              <w:t>«</w:t>
            </w:r>
            <w:r w:rsidRPr="008A1DA8">
              <w:t>ДК п. Усть-Кара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883 100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010.52.014.0 ГБУК НАО </w:t>
            </w:r>
            <w:r>
              <w:t>«</w:t>
            </w:r>
            <w:r w:rsidRPr="008A1DA8">
              <w:t>ДК поселка Бугрино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37 200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010.52.016.0 ГБУК НАО </w:t>
            </w:r>
            <w:r>
              <w:t>«</w:t>
            </w:r>
            <w:r w:rsidRPr="008A1DA8">
              <w:t>Омский ЦДК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4 176 000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89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010.52.019.0 ГБУК НАО </w:t>
            </w:r>
            <w:r>
              <w:t>«</w:t>
            </w:r>
            <w:r w:rsidRPr="008A1DA8">
              <w:t>Пешский ЦДК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2 016 000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90</w:t>
            </w:r>
          </w:p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010.52.022.0 ГБУК НАО </w:t>
            </w:r>
            <w:r>
              <w:t>«</w:t>
            </w:r>
            <w:r w:rsidRPr="008A1DA8">
              <w:t>ДК поселка Красное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6 566 300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91</w:t>
            </w:r>
          </w:p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010.52.023.0 ГБУК НАО </w:t>
            </w:r>
            <w:r>
              <w:t>«</w:t>
            </w:r>
            <w:r w:rsidRPr="008A1DA8">
              <w:t>Пустозерский ЦДК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5 939 800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92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010.52.026.0 ГБУК НАО </w:t>
            </w:r>
            <w:r>
              <w:t>«Тельвисочный СКЦ «Престиж»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7 911 500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93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010.52.028.0 ГБУК НАО </w:t>
            </w:r>
            <w:r>
              <w:t>«Тиманский ЦДК»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3 569 300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94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010.52.030.0 ГБУК НАО </w:t>
            </w:r>
            <w:r>
              <w:t>«</w:t>
            </w:r>
            <w:r w:rsidRPr="008A1DA8">
              <w:t>ИДЦ поселка Хорей-Вер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5 645 700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95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010.52.031.0 ГБУК НАО </w:t>
            </w:r>
            <w:r>
              <w:t>«</w:t>
            </w:r>
            <w:r w:rsidRPr="008A1DA8">
              <w:t>Харутинский сельский центр культуры и досуга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1 766 700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96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010.52.032.0 ГБУК НАО </w:t>
            </w:r>
            <w:r>
              <w:t>«</w:t>
            </w:r>
            <w:r w:rsidRPr="008A1DA8">
              <w:t>ДК села Шойна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720 000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97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010.52.033.0 ГБУК НАО </w:t>
            </w:r>
            <w:r>
              <w:t>«</w:t>
            </w:r>
            <w:r w:rsidRPr="008A1DA8">
              <w:t>ДК поселка Каратайка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3 978 200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98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010.53.001.0 ГБУ НАО </w:t>
            </w:r>
            <w:r>
              <w:t>«</w:t>
            </w:r>
            <w:r w:rsidRPr="008A1DA8">
              <w:t>Дирекция по эксплуатации зданий учреждений культуры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5 879 970</w:t>
            </w:r>
            <w:r w:rsidRPr="008A1DA8">
              <w:rPr>
                <w:sz w:val="24"/>
                <w:szCs w:val="24"/>
              </w:rPr>
              <w:t>,00</w:t>
            </w:r>
          </w:p>
        </w:tc>
      </w:tr>
      <w:tr w:rsidR="00583652" w:rsidRPr="008A1DA8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8A1DA8" w:rsidRDefault="00583652" w:rsidP="00583652">
            <w:r w:rsidRPr="008A1DA8">
              <w:t xml:space="preserve">010.06.004.0 ГБУ НАО </w:t>
            </w:r>
            <w:r>
              <w:t>«</w:t>
            </w:r>
            <w:r w:rsidRPr="008A1DA8">
              <w:t xml:space="preserve">Спортивная школа </w:t>
            </w:r>
            <w:r>
              <w:t>«</w:t>
            </w:r>
            <w:r w:rsidRPr="008A1DA8">
              <w:t>Труд</w:t>
            </w:r>
            <w: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sz w:val="24"/>
                <w:szCs w:val="24"/>
              </w:rPr>
            </w:pPr>
            <w:r w:rsidRPr="008A1DA8">
              <w:rPr>
                <w:sz w:val="24"/>
                <w:szCs w:val="24"/>
              </w:rPr>
              <w:t>50 076 100,00</w:t>
            </w:r>
          </w:p>
        </w:tc>
      </w:tr>
      <w:tr w:rsidR="00583652" w:rsidRPr="008A1DA8" w:rsidTr="00583652">
        <w:trPr>
          <w:trHeight w:val="34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A1DA8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8A1DA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A1DA8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553 712 600</w:t>
            </w:r>
            <w:r w:rsidRPr="008A1DA8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181B52" w:rsidRDefault="00181B52" w:rsidP="00181B52">
      <w:pPr>
        <w:tabs>
          <w:tab w:val="left" w:pos="1701"/>
        </w:tabs>
        <w:jc w:val="center"/>
        <w:rPr>
          <w:b/>
          <w:sz w:val="28"/>
          <w:szCs w:val="28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38427D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осуществление выплат</w:t>
      </w:r>
      <w:r w:rsidRPr="00F0182E">
        <w:rPr>
          <w:b/>
          <w:sz w:val="26"/>
          <w:szCs w:val="26"/>
        </w:rPr>
        <w:t xml:space="preserve"> специалистам,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0182E">
        <w:rPr>
          <w:b/>
          <w:sz w:val="26"/>
          <w:szCs w:val="26"/>
        </w:rPr>
        <w:t xml:space="preserve">работающим и проживающим в сельских населенных пунктах </w:t>
      </w:r>
    </w:p>
    <w:p w:rsidR="00583652" w:rsidRPr="003C5137" w:rsidRDefault="00583652" w:rsidP="00583652">
      <w:pPr>
        <w:jc w:val="center"/>
        <w:rPr>
          <w:b/>
          <w:sz w:val="26"/>
          <w:szCs w:val="26"/>
        </w:rPr>
      </w:pPr>
      <w:r w:rsidRPr="00F0182E">
        <w:rPr>
          <w:b/>
          <w:sz w:val="26"/>
          <w:szCs w:val="26"/>
        </w:rPr>
        <w:t>Ненецкого автономного округа</w:t>
      </w:r>
    </w:p>
    <w:p w:rsidR="00583652" w:rsidRPr="00A20353" w:rsidRDefault="00583652" w:rsidP="00583652">
      <w:pPr>
        <w:jc w:val="center"/>
        <w:rPr>
          <w:b/>
          <w:sz w:val="26"/>
          <w:szCs w:val="26"/>
        </w:rPr>
      </w:pPr>
    </w:p>
    <w:p w:rsidR="00583652" w:rsidRPr="00A20353" w:rsidRDefault="00583652" w:rsidP="00583652">
      <w:pPr>
        <w:jc w:val="center"/>
        <w:rPr>
          <w:b/>
          <w:sz w:val="26"/>
          <w:szCs w:val="26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700"/>
        <w:gridCol w:w="6099"/>
        <w:gridCol w:w="2410"/>
      </w:tblGrid>
      <w:tr w:rsidR="00583652" w:rsidRPr="00F57401" w:rsidTr="00080FA1">
        <w:trPr>
          <w:trHeight w:val="8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b/>
                <w:bCs/>
              </w:rPr>
            </w:pPr>
            <w:r w:rsidRPr="00F57401">
              <w:rPr>
                <w:b/>
                <w:bCs/>
              </w:rPr>
              <w:t>№ пп</w:t>
            </w:r>
          </w:p>
        </w:tc>
        <w:tc>
          <w:tcPr>
            <w:tcW w:w="6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b/>
                <w:bCs/>
              </w:rPr>
            </w:pPr>
            <w:r w:rsidRPr="00F57401">
              <w:rPr>
                <w:b/>
                <w:bCs/>
              </w:rPr>
              <w:t>Наименование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b/>
                <w:bCs/>
              </w:rPr>
            </w:pPr>
            <w:r w:rsidRPr="00F57401">
              <w:rPr>
                <w:b/>
                <w:bCs/>
              </w:rPr>
              <w:t>Сумма, руб.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010.02.001.0 ГБДОУ НАО «Детский сад п. Амдерма»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69 100,00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010.02.003.0 ГБДОУ НАО «Детский сад с. Великовисочное»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69 100,00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010.02.004.0 ГБДОУ НАО «Детский сад п. Индига»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138 200,00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010.02.005.0 ГБДОУ НАО «Детский сад п. Каратайка»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138 200,00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010.02.006.0 ГБДОУ НАО «Детский сад п. Бугрино»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12 000,00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010.02.007.0 ГБДОУ НАО «Детский сад с. Коткино»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69 100,00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7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010.02.008.0 ГБДОУ НАО «Детский сад п. Красное»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302 400,00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8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010.02.009.0 ГБДОУ НАО «Детский сад п. Нельмин-Нос»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224 600,00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9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010.02.010.0 ГБДОУ НАО «Детский сад с. Несь»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190 100,00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10</w:t>
            </w:r>
          </w:p>
        </w:tc>
        <w:tc>
          <w:tcPr>
            <w:tcW w:w="6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010.02.011.0 ГБДОУ НАО «Детский сад с. Нижняя - Пёша»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155 500,00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11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010.02.012.0 ГБДОУ НАО «Детский сад с. Оксино»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121 000,00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12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010.02.013.0 ГБДОУ НАО «Детский сад с. Ома»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172 800,00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13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010.02.014.0 ГБДОУ НАО «Детский сад с. Тельвиска»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138 200,00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14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010.02.015.0 ГБДОУ НАО «Детский сад п. Усть - Кара»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155 500,00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010.02.016.0 ГБДОУ НАО «Детский сад п. Харута»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100 800,00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16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010.02.017.0 ГБДОУ НАО «Детский сад п. Хорей -Вер»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207 400,00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17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010.04.002.0 ГБОУ НАО «СШ им. В.Л. Аншукова с. Великовисочное»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414 700,00</w:t>
            </w:r>
          </w:p>
        </w:tc>
      </w:tr>
      <w:tr w:rsidR="00583652" w:rsidRPr="00F57401" w:rsidTr="007C1BEA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18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010.04.003.0 ГБОУ НАО «СШ п. Индига»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432 000,00</w:t>
            </w:r>
          </w:p>
        </w:tc>
      </w:tr>
      <w:tr w:rsidR="00583652" w:rsidRPr="00F57401" w:rsidTr="007C1BEA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010.04.004.0 ГБОУ НАО «СШ п. Красное»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677 600,00</w:t>
            </w:r>
          </w:p>
        </w:tc>
      </w:tr>
      <w:tr w:rsidR="00583652" w:rsidRPr="00F57401" w:rsidTr="007C1BEA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20</w:t>
            </w:r>
          </w:p>
        </w:tc>
        <w:tc>
          <w:tcPr>
            <w:tcW w:w="6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010.04.005.0 ГБОУ НАО «СШ с.Несь»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316 800,00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21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010.04.006.0 ГБОУ НАО «СШ с. Нижняя Пёша»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432 000,00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22</w:t>
            </w:r>
          </w:p>
        </w:tc>
        <w:tc>
          <w:tcPr>
            <w:tcW w:w="6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010.04.007.0 ГБОУ НАО «СШ с.Оксино»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187 200,00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23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010.04.008.0 ГБОУ НАО «СШ с. Ома»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449 300,00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24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010.04.009.0 ГБОУ НАО «СШ с. Тельвиска»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311 000,00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010.04.010.0 ГБОУ НАО «СШ п. Харута»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216 000,00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26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010.04.011.0 ГБОУ НАО «СШ п. Хорей -Вер»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328 300,00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27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010.04.012.0 ГБОУ НАО «СШ п. Шойна»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397 400,00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28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010.04.013.0 ГБОУ НАО «ОШ д. Андег»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311 000,00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29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010.04.014.0 ГБОУ НАО «ОШ п. Амдерма»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207 400,00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30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010.04.015.0 ГБОУ НАО «ОШ п. Каратайка»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414 700,00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31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010.04.016.0 ГБОУ НАО «ОШ п. Усть-Кара»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380 200,00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32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010.04.017.0 ГБОУ НАО «ОШ с. Коткино»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224 600,00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33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010.04.018.0 ГБОУ НАО «ОШ п. Нельмин-Нос»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345 600,00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34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010.04.022.0 ГБОУ НАО «НШ-ДС д. Верхняя Пёша»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51 800,00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010.04.025.0 ГБОУ НАО «НШ-ДС д. Макарово»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25 400,00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36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010.04.027.0 ГБОУ НАО «НШ-ДС п. Хонгурей»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86 400,00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37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 xml:space="preserve">010.04.038.0 ГБОУ НАО </w:t>
            </w:r>
            <w:r>
              <w:t>«НШ-ДС п. Бугрино»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178 100,00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38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010.50.001.0 ГБУК НАО «НЦБ им. А.И. Пичкова»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86 400,00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39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010.52.002.0 ГБУК «ЭКЦ НАО»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100 800,00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40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010.52.006.0 ГБУК НАО «ДК поселка Амдерма»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43 200,00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41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010.52.007.0 ГБУК НАО «ДК деревни Андег»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34 600,00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42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010.52.008.0 ГБУК НАО «Великовисочный ЦДК»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259 200,00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43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010.52.011.0 ГБУК НАО «Несский Дом народного творчества»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185 800,00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44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010.52.012.0 ГБУК НАО «Культурный центр имени А.С.Савинковой»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77 800,00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010.52.013.0 ГБУК НАО «ДК п. Усть-Кара»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34 600,00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46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010.52.014.0 ГБУК НАО «ДК поселка Бугрино»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51 900,00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47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010.52.016.0 ГБУК НАО «Омский ЦДК»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181 400,00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48</w:t>
            </w:r>
          </w:p>
        </w:tc>
        <w:tc>
          <w:tcPr>
            <w:tcW w:w="6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010.52.019.0 ГБУК НАО «Пешский ЦДК»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190 100,00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49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010.52.022.0 ГБУК НАО «ДК поселка Красное»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224 600,00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50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010.52.023.0 ГБУК НАО «Пустозерский ЦДК»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155 500,00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51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>
              <w:t>010.52.026.0 ГБУК НАО «</w:t>
            </w:r>
            <w:r w:rsidRPr="00F57401">
              <w:t xml:space="preserve">Тельвисочный СКЦ </w:t>
            </w:r>
            <w:r>
              <w:t>«Престиж»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259 200,00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52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 xml:space="preserve">010.52.028.0 ГБУК НАО </w:t>
            </w:r>
            <w:r>
              <w:t>«Тиманский ЦДК»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120 900,00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53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010.52.030.0 ГБУК НАО «ИДЦ поселка Хорей-Вер»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69 200,00</w:t>
            </w:r>
          </w:p>
        </w:tc>
      </w:tr>
      <w:tr w:rsidR="00583652" w:rsidRPr="00F57401" w:rsidTr="00080FA1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54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010.52.031.0 ГБУК НАО «Харутинский сельский центр культуры и досуга»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60 500,00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010.52.032.0 ГБУК НАО «ДК села Шойна»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38 900,00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56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>010.52.033.0 ГБУК НАО «ДК поселка Каратайка»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86 400,00</w:t>
            </w:r>
          </w:p>
        </w:tc>
      </w:tr>
      <w:tr w:rsidR="00583652" w:rsidRPr="00F57401" w:rsidTr="00080FA1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57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57401" w:rsidRDefault="00583652" w:rsidP="00583652">
            <w:r w:rsidRPr="00F57401">
              <w:t xml:space="preserve">010.06.004.0 ГБУ НАО </w:t>
            </w:r>
            <w:r>
              <w:t>«</w:t>
            </w:r>
            <w:r w:rsidRPr="00F57401">
              <w:t xml:space="preserve">Спортивная школа </w:t>
            </w:r>
            <w:r>
              <w:t>«Труд»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sz w:val="24"/>
                <w:szCs w:val="24"/>
              </w:rPr>
            </w:pPr>
            <w:r w:rsidRPr="00F57401">
              <w:rPr>
                <w:sz w:val="24"/>
                <w:szCs w:val="24"/>
              </w:rPr>
              <w:t>316 800,00</w:t>
            </w:r>
          </w:p>
        </w:tc>
      </w:tr>
      <w:tr w:rsidR="00583652" w:rsidRPr="00F57401" w:rsidTr="00080FA1">
        <w:trPr>
          <w:trHeight w:val="34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F57401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F5740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57401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F57401">
              <w:rPr>
                <w:b/>
                <w:bCs/>
                <w:sz w:val="24"/>
                <w:szCs w:val="24"/>
              </w:rPr>
              <w:t>11 229 300,00</w:t>
            </w:r>
          </w:p>
        </w:tc>
      </w:tr>
    </w:tbl>
    <w:p w:rsidR="00263828" w:rsidRDefault="00263828" w:rsidP="00583652">
      <w:pPr>
        <w:rPr>
          <w:sz w:val="26"/>
          <w:szCs w:val="26"/>
        </w:rPr>
      </w:pPr>
    </w:p>
    <w:p w:rsidR="00080FA1" w:rsidRPr="00263828" w:rsidRDefault="00080FA1" w:rsidP="00263828">
      <w:pPr>
        <w:rPr>
          <w:sz w:val="26"/>
          <w:szCs w:val="26"/>
        </w:rPr>
        <w:sectPr w:rsidR="00080FA1" w:rsidRPr="00263828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080FA1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D45A1B">
        <w:rPr>
          <w:b/>
          <w:sz w:val="26"/>
          <w:szCs w:val="26"/>
        </w:rPr>
        <w:t xml:space="preserve">на компенсацию расходов по оплате стоимости проезда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D45A1B">
        <w:rPr>
          <w:b/>
          <w:sz w:val="26"/>
          <w:szCs w:val="26"/>
        </w:rPr>
        <w:t xml:space="preserve">и провоза багажа к месту использования отпуска и обратно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D45A1B">
        <w:rPr>
          <w:b/>
          <w:sz w:val="26"/>
          <w:szCs w:val="26"/>
        </w:rPr>
        <w:t>работниками государственны</w:t>
      </w:r>
      <w:r>
        <w:rPr>
          <w:b/>
          <w:sz w:val="26"/>
          <w:szCs w:val="26"/>
        </w:rPr>
        <w:t>х</w:t>
      </w:r>
      <w:r w:rsidRPr="00D45A1B">
        <w:rPr>
          <w:b/>
          <w:sz w:val="26"/>
          <w:szCs w:val="26"/>
        </w:rPr>
        <w:t xml:space="preserve"> бюджетны</w:t>
      </w:r>
      <w:r>
        <w:rPr>
          <w:b/>
          <w:sz w:val="26"/>
          <w:szCs w:val="26"/>
        </w:rPr>
        <w:t>х</w:t>
      </w:r>
      <w:r w:rsidRPr="00D45A1B">
        <w:rPr>
          <w:b/>
          <w:sz w:val="26"/>
          <w:szCs w:val="26"/>
        </w:rPr>
        <w:t xml:space="preserve"> организаци</w:t>
      </w:r>
      <w:r>
        <w:rPr>
          <w:b/>
          <w:sz w:val="26"/>
          <w:szCs w:val="26"/>
        </w:rPr>
        <w:t>й</w:t>
      </w:r>
      <w:r w:rsidRPr="00D45A1B">
        <w:rPr>
          <w:b/>
          <w:sz w:val="26"/>
          <w:szCs w:val="26"/>
        </w:rPr>
        <w:t xml:space="preserve">,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D45A1B">
        <w:rPr>
          <w:b/>
          <w:sz w:val="26"/>
          <w:szCs w:val="26"/>
        </w:rPr>
        <w:t>подведомственны</w:t>
      </w:r>
      <w:r>
        <w:rPr>
          <w:b/>
          <w:sz w:val="26"/>
          <w:szCs w:val="26"/>
        </w:rPr>
        <w:t>х</w:t>
      </w:r>
      <w:r w:rsidRPr="00D45A1B">
        <w:rPr>
          <w:b/>
          <w:sz w:val="26"/>
          <w:szCs w:val="26"/>
        </w:rPr>
        <w:t xml:space="preserve"> Департаменту образования, культуры и спорта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D45A1B">
        <w:rPr>
          <w:b/>
          <w:sz w:val="26"/>
          <w:szCs w:val="26"/>
        </w:rPr>
        <w:t>Ненецкого автономного округа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Default="00583652" w:rsidP="00583652">
      <w:pPr>
        <w:jc w:val="center"/>
        <w:rPr>
          <w:b/>
          <w:sz w:val="26"/>
          <w:szCs w:val="26"/>
        </w:rPr>
      </w:pP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940"/>
        <w:gridCol w:w="6740"/>
        <w:gridCol w:w="1660"/>
      </w:tblGrid>
      <w:tr w:rsidR="00583652" w:rsidRPr="0004104B" w:rsidTr="00583652">
        <w:trPr>
          <w:trHeight w:val="87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4104B" w:rsidRDefault="00583652" w:rsidP="00583652">
            <w:pPr>
              <w:jc w:val="center"/>
              <w:rPr>
                <w:b/>
                <w:bCs/>
              </w:rPr>
            </w:pPr>
            <w:r w:rsidRPr="0004104B">
              <w:rPr>
                <w:b/>
                <w:bCs/>
              </w:rPr>
              <w:t>№ пп</w:t>
            </w: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4104B" w:rsidRDefault="00583652" w:rsidP="00583652">
            <w:pPr>
              <w:jc w:val="center"/>
              <w:rPr>
                <w:b/>
                <w:bCs/>
              </w:rPr>
            </w:pPr>
            <w:r w:rsidRPr="0004104B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4104B" w:rsidRDefault="00583652" w:rsidP="00583652">
            <w:pPr>
              <w:jc w:val="center"/>
              <w:rPr>
                <w:b/>
                <w:bCs/>
              </w:rPr>
            </w:pPr>
            <w:r w:rsidRPr="0004104B">
              <w:rPr>
                <w:b/>
                <w:bCs/>
              </w:rPr>
              <w:t>Сумма, руб.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010.52.003.0 ГБУ </w:t>
            </w:r>
            <w:r>
              <w:t>НАО «Центр арктического туризма»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653 000,00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010.02.001.0 ГБДОУ НАО  «Детский сад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237 000,00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010.02.003.0 ГБДОУ НАО  «Детский сад с. Великовисочное»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307 000,00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010.02.004.0 ГБДОУ НАО  «Детский сад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444 600,00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010.02.005.0 ГБДОУ НАО  «Детский сад п. Каратайка»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445 200,00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010.02.007.0 ГБДОУ НАО  «Детский сад с. Коткино»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352 400,00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010.02.008.0 ГБДОУ НАО  «Детский сад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538 500,00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010.02.009.0 ГБДОУ НАО  «Детский сад п. Нельмин-Нос»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637 200,00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010.02.010.0 ГБДОУ НАО  «Детский сад с. Несь»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631 200,00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010.02.011.0 ГБДОУ НАО  «Детский сад с. Нижняя -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702 300,00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010.02.012.0 ГБДОУ НАО  «Детский сад с. 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241 100,00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010.02.013.0 ГБДОУ НАО  «Детский сад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478 300,00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010.02.014.0 ГБДОУ НАО  «Детский сад с. Тельвиска»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608 800,00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010.02.015.0 ГБДОУ НАО  «Детский сад п. Усть - 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454 600,00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010.02.016.0 ГБДОУ НАО  «Детский сад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389 500,00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010.02.017.0 ГБДОУ НАО  «Детский сад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815 600,00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010.02.019.0 ГБДОУ НАО  «ЦРР - ДС п.Искателей»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1 809 400,00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010.02.020.0 ГБДОУ НАО  «ЦРР - ДС «Гнёздышко»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1 955 200,00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010.02.021.0 ГБДОУ НАО «ЦРР-ДС «Умка»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1 750 300,00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010.02.022.0 ГБДОУ НАО </w:t>
            </w:r>
            <w:r>
              <w:t>«</w:t>
            </w:r>
            <w:r w:rsidRPr="0004104B">
              <w:t xml:space="preserve">ЦРР - ДС </w:t>
            </w:r>
            <w:r>
              <w:t>«Солнышко»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1 038 800,00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010.02.023.0 ГБДОУ НАО </w:t>
            </w:r>
            <w:r>
              <w:t>«Детский сад Ромашка»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704 400,00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010.02.024.0 ГБДОУ НАО </w:t>
            </w:r>
            <w:r>
              <w:t>«</w:t>
            </w:r>
            <w:r w:rsidRPr="0004104B">
              <w:t xml:space="preserve">ЦРР - ДС </w:t>
            </w:r>
            <w:r>
              <w:t>«</w:t>
            </w:r>
            <w:r w:rsidRPr="0004104B">
              <w:t>Аннушка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914 700,00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010.02.025.0 ГБДОУ НАО </w:t>
            </w:r>
            <w:r>
              <w:t>«</w:t>
            </w:r>
            <w:r w:rsidRPr="0004104B">
              <w:t xml:space="preserve">Детский сад </w:t>
            </w:r>
            <w:r>
              <w:t>«Росток»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834 700,00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010.02.026.0 ГБДОУ НАО </w:t>
            </w:r>
            <w:r>
              <w:t>«</w:t>
            </w:r>
            <w:r w:rsidRPr="0004104B">
              <w:t xml:space="preserve">Детский сад </w:t>
            </w:r>
            <w:r>
              <w:t>«Теремок»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3 710 000,00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010.02.027.0 ГБДОУ НАО </w:t>
            </w:r>
            <w:r>
              <w:t>«</w:t>
            </w:r>
            <w:r w:rsidRPr="0004104B">
              <w:t xml:space="preserve">ЦРР - ДС </w:t>
            </w:r>
            <w:r>
              <w:t>«Сказка»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1 018 900,00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010.02.028.0 ГБДОУ НАО </w:t>
            </w:r>
            <w:r>
              <w:t>«</w:t>
            </w:r>
            <w:r w:rsidRPr="0004104B">
              <w:t xml:space="preserve">Детский сад </w:t>
            </w:r>
            <w:r>
              <w:t>«Родничок»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1 883 200,00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010.02.029.0 ГБДОУ НАО </w:t>
            </w:r>
            <w:r>
              <w:t>«</w:t>
            </w:r>
            <w:r w:rsidRPr="0004104B">
              <w:t xml:space="preserve">ЦРР - ДС </w:t>
            </w:r>
            <w:r>
              <w:t>«Радуга»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2 085 800,00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010.02.030.0 ГБДОУ НАО </w:t>
            </w:r>
            <w:r>
              <w:t>«</w:t>
            </w:r>
            <w:r w:rsidRPr="0004104B">
              <w:t xml:space="preserve">Детский сад </w:t>
            </w:r>
            <w:r>
              <w:t>«Кораблик»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1 981 400,00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010.02.031.0 ГБДОУ НАО </w:t>
            </w:r>
            <w:r>
              <w:t>«</w:t>
            </w:r>
            <w:r w:rsidRPr="0004104B">
              <w:t xml:space="preserve">Детский сад </w:t>
            </w:r>
            <w:r>
              <w:t>«Семицветик»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2 276 200,00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2 974 400,00</w:t>
            </w:r>
          </w:p>
        </w:tc>
      </w:tr>
      <w:tr w:rsidR="00583652" w:rsidRPr="0004104B" w:rsidTr="003048E5">
        <w:trPr>
          <w:trHeight w:val="6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010.04.002.0 ГБОУ НАО «СШ им. В.Л. Аншукова с. Великовисочное»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1 014 600,00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010.04.003.0 ГБОУ НАО «СШ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569 900,00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919 700,00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010.04.005.0 ГБОУ НАО «СШ с.Несь»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1 509 900,00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1 237 200,00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010.04.007.0 ГБОУ НАО «СШ с.Оксино»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373 400,00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1 165 800,00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010.04.009.0 ГБОУ НАО «СШ с. Тельвиска»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658 700,00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806 200,00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010.04.011.0 ГБОУ НАО «СШ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749 400,00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010.04.012.0 ГБОУ НАО «СШ п. Шойна»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805 600,00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381 900,00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421 600,00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010.04.015.0 ГБОУ НАО «ОШ п. Каратайка»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1 113 200,00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010.04.016.0 ГБОУ НАО «ОШ п. Усть-Кара»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836 300,00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010.04.017.0 ГБОУ НАО «ОШ с. Коткино»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666 600,00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010.04.018.0 ГБОУ НАО «ОШ п. Нельмин-Нос»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1 231 200,00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76 400,00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010.04.025.0 ГБОУ НАО «НШ-ДС д. Макарово»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19 100,00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010.04.027.0 ГБОУ НАО «НШ-ДС п. Хонгурей»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171 800,00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010.04.030.0 ГБОУ НАО «Ненецкая санаторная школа- интернат»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222 800,00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010.04.031.0 ГБОУ НАО </w:t>
            </w:r>
            <w:r>
              <w:t>«СШ № 1»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1 411 000,00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>
              <w:t>010.04.032.0 ГБОУ НАО 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1 295 100,00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010.04.033.0 ГБОУ НАО </w:t>
            </w:r>
            <w:r>
              <w:t>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2 463 700,00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010.04.034.0 ГБОУ НАО </w:t>
            </w:r>
            <w:r>
              <w:t>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1 812 000,00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010.04.035.0 ГБОУ НАО </w:t>
            </w:r>
            <w:r>
              <w:t>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1 888 400,00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010.04.037.0 ГБОУ НАО </w:t>
            </w:r>
            <w:r>
              <w:t>«НСШ им. А.П. Пырерки»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2 326 700,00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010.04.038.0 ГБОУ НАО </w:t>
            </w:r>
            <w:r>
              <w:t>«НШ-ДС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487 800,00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010.06.002.0 ГБУ ДО НАО «ДШИ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225 000,00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>
              <w:t>010.06.005.0 ГБУ ДО НАО «</w:t>
            </w:r>
            <w:r w:rsidRPr="0004104B">
              <w:t xml:space="preserve">Дворец спорта </w:t>
            </w:r>
            <w:r>
              <w:t>«Норд»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2 492 500,00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010.06.006.0 ГБУ ДО НАО </w:t>
            </w:r>
            <w:r>
              <w:t>«</w:t>
            </w:r>
            <w:r w:rsidRPr="0004104B">
              <w:t xml:space="preserve">ДЮЦ </w:t>
            </w:r>
            <w:r>
              <w:t>«Лидер»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1 488 000,00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>
              <w:t>010.06.007.0 ГБУ ДО НАО «ДДТ г. Нарьян-Мара»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536 000,00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010.06.008.0 ГБУ ДО НАО </w:t>
            </w:r>
            <w:r>
              <w:t>«ДШИ»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1 517 000,00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>
              <w:t>010.06.009.0 ГБУ ДО НАО «ЦДТ г. Нарьян-Мара»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15 000,00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010.06.010.0 ГБУ ДО НАО </w:t>
            </w:r>
            <w:r>
              <w:t>«</w:t>
            </w:r>
            <w:r w:rsidRPr="0004104B">
              <w:t xml:space="preserve">ДЮСШ </w:t>
            </w:r>
            <w:r>
              <w:t>«Старт»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783 000,00</w:t>
            </w:r>
          </w:p>
        </w:tc>
      </w:tr>
      <w:tr w:rsidR="00583652" w:rsidRPr="0004104B" w:rsidTr="003048E5">
        <w:trPr>
          <w:trHeight w:val="6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010.05.001.0 ГБПОУ НАО «Ненецкий аграрно -экономический техникум имени В.Г. Волкова»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1 319 300,00</w:t>
            </w:r>
          </w:p>
        </w:tc>
      </w:tr>
      <w:tr w:rsidR="00583652" w:rsidRPr="0004104B" w:rsidTr="003048E5">
        <w:trPr>
          <w:trHeight w:val="6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1 434 700,00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2 040 800,00</w:t>
            </w:r>
          </w:p>
        </w:tc>
      </w:tr>
      <w:tr w:rsidR="00583652" w:rsidRPr="0004104B" w:rsidTr="003048E5">
        <w:trPr>
          <w:trHeight w:val="40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010.07.001.0 ГБУ НАО </w:t>
            </w:r>
            <w:r>
              <w:t>«РЦМПиВПВМ»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252 500,00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010.07.002.0 ГБУ НАО </w:t>
            </w:r>
            <w:r>
              <w:t>«НРЦРО»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827 500,00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010.50.001.0 ГБУК НАО «НЦБ им. А.И. Пичкова»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2 352 000,00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010.51.001.0 ГБУК «Ненецкий краеведческий музей»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1 107 000,00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010.51.002.0 ГБУК «ИКиЛМЗ«Пустозерск»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545 000,00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010.52.002.0 ГБУК «ЭКЦ НАО»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1 692 000,00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010.52.004.0 ГБУК НАО</w:t>
            </w:r>
            <w:r>
              <w:t xml:space="preserve"> «</w:t>
            </w:r>
            <w:r w:rsidRPr="0004104B">
              <w:t xml:space="preserve">ДК </w:t>
            </w:r>
            <w:r>
              <w:t>«Арктика»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1 913 000,00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010.52.005.0 ГБУК НАО «Клуб «Созвездие»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464 400,00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010.52.006.0 ГБУК НАО «ДК поселка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010.52.007.0 ГБУК НАО «ДК деревни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010.52.008.0 ГБУК НАО «Великовисочный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362 000,00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010.52.011.0 ГБУК НАО «Несский Дом народного творчества»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382 000,00</w:t>
            </w:r>
          </w:p>
        </w:tc>
      </w:tr>
      <w:tr w:rsidR="00583652" w:rsidRPr="0004104B" w:rsidTr="003048E5">
        <w:trPr>
          <w:trHeight w:val="40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010.52.012.0 ГБУК НАО «Культурный центр имени А.С.Савинковой»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010.52.013.0 ГБУК НАО «ДК п. Усть-Кара»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010.52.016.0 ГБУК НАО «Омский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353 000,00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010.52.019.0 ГБУК НАО «Пешский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121 000,00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010.52.022.0 ГБУК НАО «ДК поселка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121 000,00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010.52.023.0 ГБУК НАО «Пустозерский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272 000,00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010.52.026.0 ГБУК НАО </w:t>
            </w:r>
            <w:r>
              <w:t>«Тельвисочный СКЦ «Престиж»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262 000,00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 xml:space="preserve">010.52.028.0 ГБУК НАО </w:t>
            </w:r>
            <w:r>
              <w:t>«Тиманский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292 000,00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010.52.030.0 ГБУК НАО «ИДЦ поселка Хорей-Вер»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81 000,00</w:t>
            </w:r>
          </w:p>
        </w:tc>
      </w:tr>
      <w:tr w:rsidR="00583652" w:rsidRPr="0004104B" w:rsidTr="003048E5">
        <w:trPr>
          <w:trHeight w:val="6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010.52.031.0 ГБУК НАО «Харутинский сельский центр культуры и досуга»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010.52.032.0 ГБУК НАО «ДК села Шойна»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40 000,00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010.52.033.0 ГБУК НАО «ДК поселка Каратайка»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224 000,00</w:t>
            </w:r>
          </w:p>
        </w:tc>
      </w:tr>
      <w:tr w:rsidR="00583652" w:rsidRPr="0004104B" w:rsidTr="003048E5">
        <w:trPr>
          <w:trHeight w:val="6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010.53.001.0 ГБУ НАО «Дирекция по эксплуатации зданий учреждений культуры»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4 782 000,00</w:t>
            </w:r>
          </w:p>
        </w:tc>
      </w:tr>
      <w:tr w:rsidR="00583652" w:rsidRPr="0004104B" w:rsidTr="003048E5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263828" w:rsidRDefault="00583652" w:rsidP="003048E5">
            <w:pPr>
              <w:numPr>
                <w:ilvl w:val="0"/>
                <w:numId w:val="17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4104B" w:rsidRDefault="00583652" w:rsidP="00583652">
            <w:r w:rsidRPr="0004104B">
              <w:t>010.06.004.0 ГБУ НАО "Спортивная школа "Труд"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sz w:val="24"/>
                <w:szCs w:val="24"/>
              </w:rPr>
            </w:pPr>
            <w:r w:rsidRPr="0004104B">
              <w:rPr>
                <w:sz w:val="24"/>
                <w:szCs w:val="24"/>
              </w:rPr>
              <w:t>1 880 000,00</w:t>
            </w:r>
          </w:p>
        </w:tc>
      </w:tr>
      <w:tr w:rsidR="00583652" w:rsidRPr="0004104B" w:rsidTr="00583652">
        <w:trPr>
          <w:trHeight w:val="345"/>
        </w:trPr>
        <w:tc>
          <w:tcPr>
            <w:tcW w:w="7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4104B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04104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4104B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04104B">
              <w:rPr>
                <w:b/>
                <w:bCs/>
                <w:sz w:val="24"/>
                <w:szCs w:val="24"/>
              </w:rPr>
              <w:t>89 806 400,00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Pr="00A00F2D" w:rsidRDefault="00583652" w:rsidP="00583652">
      <w:pPr>
        <w:jc w:val="center"/>
        <w:rPr>
          <w:sz w:val="26"/>
          <w:szCs w:val="26"/>
          <w:lang w:val="en-US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4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на </w:t>
      </w:r>
      <w:r w:rsidRPr="008E64A9">
        <w:rPr>
          <w:b/>
          <w:sz w:val="26"/>
          <w:szCs w:val="26"/>
        </w:rPr>
        <w:t xml:space="preserve">организацию и обеспечение питания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8E64A9">
        <w:rPr>
          <w:b/>
          <w:sz w:val="26"/>
          <w:szCs w:val="26"/>
        </w:rPr>
        <w:t xml:space="preserve">обучающихся в государственных общеобразовательных организациях, подведомственных Департаменту образования, культуры и спорта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8E64A9">
        <w:rPr>
          <w:b/>
          <w:sz w:val="26"/>
          <w:szCs w:val="26"/>
        </w:rPr>
        <w:t>Ненецкого автономного округа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Default="00583652" w:rsidP="00583652">
      <w:pPr>
        <w:jc w:val="center"/>
        <w:rPr>
          <w:b/>
          <w:sz w:val="26"/>
          <w:szCs w:val="26"/>
        </w:rPr>
      </w:pPr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820"/>
        <w:gridCol w:w="6263"/>
        <w:gridCol w:w="1843"/>
      </w:tblGrid>
      <w:tr w:rsidR="00583652" w:rsidRPr="00B0027E" w:rsidTr="0058365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b/>
                <w:bCs/>
              </w:rPr>
            </w:pPr>
            <w:r w:rsidRPr="00B0027E">
              <w:rPr>
                <w:b/>
                <w:bCs/>
              </w:rPr>
              <w:t>№ пп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b/>
                <w:bCs/>
              </w:rPr>
            </w:pPr>
            <w:r w:rsidRPr="00B0027E">
              <w:rPr>
                <w:b/>
                <w:bCs/>
              </w:rPr>
              <w:t>Наименование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b/>
                <w:bCs/>
              </w:rPr>
            </w:pPr>
            <w:r w:rsidRPr="00B0027E">
              <w:rPr>
                <w:b/>
                <w:bCs/>
              </w:rPr>
              <w:t>Сумма, руб.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</w:t>
            </w:r>
          </w:p>
        </w:tc>
        <w:tc>
          <w:tcPr>
            <w:tcW w:w="6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010.04.001.0 ГБОУ НАО «СШ п. Искателей»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8 879 200,00</w:t>
            </w:r>
          </w:p>
        </w:tc>
      </w:tr>
      <w:tr w:rsidR="00583652" w:rsidRPr="00B0027E" w:rsidTr="00583652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010.04.002.0 ГБОУ НАО «СШ им. В.Л. Аншукова с. Великовисочное»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5 775 700,00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010.04.003.0 ГБОУ НАО «СШ п. Индига»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4 671 000,00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010.04.004.0 ГБОУ НАО «СШ п. Красное»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5 882 800,00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010.04.005.0 ГБОУ НАО «СШ с.Несь»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12 351 400,00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010.04.006.0 ГБОУ НАО «СШ с. Нижняя Пёша»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3 352 700,00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010.04.007.0 ГБОУ НАО «СШ с.Оксино»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4 370 900,00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010.04.008.0 ГБОУ НАО «СШ с. Ома»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6 312 700,00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010.04.009.0 ГБОУ НАО «СШ с. Тельвиска»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1 746 000,00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10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010.04.010.0 ГБОУ НАО «СШ п. Харута»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1 198 200,00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11</w:t>
            </w:r>
          </w:p>
        </w:tc>
        <w:tc>
          <w:tcPr>
            <w:tcW w:w="6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010.04.011.0 ГБОУ НАО «СШ п. Хорей -Вер»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2 496 300,00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010.04.012.0 ГБОУ НАО «СШ п. Шойна»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2 949 300,00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010.04.013.0 ГБОУ НАО «ОШ д. Андег»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686 600,00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010.04.014.0 ГБОУ НАО «ОШ п. Амдерма»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1 169 100,00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010.04.015.0 ГБОУ НАО «ОШ п. Каратайка»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8 177 600,00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010.04.016.0 ГБОУ НАО «ОШ п. Усть-Кара»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4 723 900,00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010.04.017.0 ГБОУ НАО «ОШ с. Коткино»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1 190 200,00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010.04.018.0 ГБОУ НАО «ОШ п. Нельмин-Нос»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2 331 400,00</w:t>
            </w:r>
          </w:p>
        </w:tc>
      </w:tr>
      <w:tr w:rsidR="00583652" w:rsidRPr="00B0027E" w:rsidTr="00583652">
        <w:trPr>
          <w:trHeight w:val="281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010.04.019.0 ГБОУ НАО «НШ п. Бугрино»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77 009,27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010.04.022.0 ГБОУ НАО «НШ-ДС д. Верхняя Пёша»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33 200,00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010.04.027.0 ГБОУ НАО «НШ-ДС п. Хонгурей»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93 200,00</w:t>
            </w:r>
          </w:p>
        </w:tc>
      </w:tr>
      <w:tr w:rsidR="00583652" w:rsidRPr="00B0027E" w:rsidTr="00583652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>010.04.030.0 ГБОУ НАО «Ненецкая санаторная школа- интернат»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236 400,00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23</w:t>
            </w:r>
          </w:p>
        </w:tc>
        <w:tc>
          <w:tcPr>
            <w:tcW w:w="6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010.04.031.0 ГБОУ НАО </w:t>
            </w:r>
            <w:r>
              <w:t>«СШ № 1»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8 302 000,00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010.04.032.0 ГБОУ НАО </w:t>
            </w:r>
            <w:r>
              <w:t>«СШ № 2»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4 221 000,00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010.04.033.0 ГБОУ НАО </w:t>
            </w:r>
            <w:r>
              <w:t>«СШ № 3»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5 935 400,00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010.04.034.0 ГБОУ НАО </w:t>
            </w:r>
            <w:r>
              <w:t>«СШ № 4»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9 307 900,00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010.04.035.0 ГБОУ НАО </w:t>
            </w:r>
            <w:r>
              <w:t>«СШ № 5»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6 954 500,00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010.04.037.0 ГБОУ НАО </w:t>
            </w:r>
            <w:r>
              <w:t>«НСШ им. А.П. Пырерки»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21 194 600,00</w:t>
            </w:r>
          </w:p>
        </w:tc>
      </w:tr>
      <w:tr w:rsidR="00583652" w:rsidRPr="00B0027E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29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0027E" w:rsidRDefault="00583652" w:rsidP="00583652">
            <w:r w:rsidRPr="00B0027E">
              <w:t xml:space="preserve">010.04.038.0 ГБОУ НАО </w:t>
            </w:r>
            <w:r>
              <w:t>«</w:t>
            </w:r>
            <w:r w:rsidRPr="00B0027E">
              <w:t>НШ-ДС п.</w:t>
            </w:r>
            <w:r>
              <w:t xml:space="preserve"> Бугрино»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1 105 390,73</w:t>
            </w:r>
          </w:p>
        </w:tc>
      </w:tr>
      <w:tr w:rsidR="00583652" w:rsidRPr="00B0027E" w:rsidTr="00583652">
        <w:trPr>
          <w:trHeight w:val="345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0027E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B0027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0027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B0027E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35</w:t>
            </w:r>
            <w:r w:rsidRPr="00B0027E">
              <w:rPr>
                <w:b/>
                <w:bCs/>
                <w:sz w:val="24"/>
                <w:szCs w:val="24"/>
              </w:rPr>
              <w:t xml:space="preserve"> 7</w:t>
            </w:r>
            <w:r>
              <w:rPr>
                <w:b/>
                <w:bCs/>
                <w:sz w:val="24"/>
                <w:szCs w:val="24"/>
              </w:rPr>
              <w:t>25</w:t>
            </w:r>
            <w:r w:rsidRPr="00B0027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B0027E">
              <w:rPr>
                <w:b/>
                <w:bCs/>
                <w:sz w:val="24"/>
                <w:szCs w:val="24"/>
              </w:rPr>
              <w:t>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Pr="009A6A18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5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на </w:t>
      </w:r>
      <w:r w:rsidRPr="005D3FB0">
        <w:rPr>
          <w:b/>
          <w:sz w:val="26"/>
          <w:szCs w:val="26"/>
        </w:rPr>
        <w:t xml:space="preserve">организацию отдыха детей в каникулярный период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5D3FB0">
        <w:rPr>
          <w:b/>
          <w:sz w:val="26"/>
          <w:szCs w:val="26"/>
        </w:rPr>
        <w:t xml:space="preserve">в лагерях дневного пребывания на базе образовательных организаций Ненецкого автономного округа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5D3FB0">
        <w:rPr>
          <w:b/>
          <w:sz w:val="26"/>
          <w:szCs w:val="26"/>
        </w:rPr>
        <w:t>(дети в возрасте от 7 до 14 лет включительно)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082DB6" w:rsidRDefault="00583652" w:rsidP="00583652">
      <w:pPr>
        <w:jc w:val="center"/>
        <w:rPr>
          <w:b/>
          <w:sz w:val="26"/>
          <w:szCs w:val="26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820"/>
        <w:gridCol w:w="6566"/>
        <w:gridCol w:w="1843"/>
      </w:tblGrid>
      <w:tr w:rsidR="00583652" w:rsidRPr="00082DB6" w:rsidTr="0058365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82DB6" w:rsidRDefault="00583652" w:rsidP="00583652">
            <w:pPr>
              <w:jc w:val="center"/>
              <w:rPr>
                <w:b/>
                <w:bCs/>
              </w:rPr>
            </w:pPr>
            <w:r w:rsidRPr="00082DB6">
              <w:rPr>
                <w:b/>
                <w:bCs/>
              </w:rPr>
              <w:t>№ пп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82DB6" w:rsidRDefault="00583652" w:rsidP="00583652">
            <w:pPr>
              <w:jc w:val="center"/>
              <w:rPr>
                <w:b/>
                <w:bCs/>
              </w:rPr>
            </w:pPr>
            <w:r w:rsidRPr="00082DB6">
              <w:rPr>
                <w:b/>
                <w:bCs/>
              </w:rPr>
              <w:t>Наименование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82DB6" w:rsidRDefault="00583652" w:rsidP="00583652">
            <w:pPr>
              <w:jc w:val="center"/>
              <w:rPr>
                <w:b/>
                <w:bCs/>
              </w:rPr>
            </w:pPr>
            <w:r w:rsidRPr="00082DB6">
              <w:rPr>
                <w:b/>
                <w:bCs/>
              </w:rPr>
              <w:t>Сумма, руб.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1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010.04.001.0 ГБОУ НАО «СШ п. Искателей»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1 571 500,00</w:t>
            </w:r>
          </w:p>
        </w:tc>
      </w:tr>
      <w:tr w:rsidR="00583652" w:rsidRPr="00082DB6" w:rsidTr="00583652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2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010.04.002.0 ГБОУ НАО «СШ им. В.Л. Аншукова с. Великовисочное»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339 300,00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010.04.003.0 ГБОУ НАО «СШ п. Индига»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355 800,00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425E2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010.04.004.0 ГБОУ НАО «СШ п. Красное»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598 500,00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010.04.005.0 ГБОУ НАО «СШ с.Несь»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598 500,00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010.04.006.0 ГБОУ НАО «СШ с. Нижняя Пёша»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355 800,00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010.04.007.0 ГБОУ НАО «СШ с.Оксино»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355 800,00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010.04.008.0 ГБОУ НАО «СШ с. Ома»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830 600,00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010.04.009.0 ГБОУ НАО «СШ с. Тельвиска»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339 300,00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010.04.010.0 ГБОУ НАО «СШ п. Харута»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405 300,00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010.04.011.0 ГБОУ НАО «СШ п. Хорей -Вер»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388 800,00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010.04.012.0 ГБОУ НАО «СШ п. Шойна»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220 900,00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010.04.013.0 ГБОУ НАО «ОШ д. Андег»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204 400,00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010.04.014.0 ГБОУ НАО «ОШ п. Амдерма»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237 300,00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010.04.015.0 ГБОУ НАО «ОШ п. Каратайка»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355 800,00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010.04.016.0 ГБОУ НАО «ОШ п. Усть-Кара»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372 300,00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010.04.017.0 ГБОУ НАО «ОШ с. Коткино»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237 300,00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>010.04.018.0 ГБОУ НАО «ОШ п. Нельмин-Нос»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582 000,00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010.04.031.0 ГБОУ НАО </w:t>
            </w:r>
            <w:r>
              <w:t>«СШ № 1»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1 789 100,00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010.04.032.0 ГБОУ НАО </w:t>
            </w:r>
            <w:r>
              <w:t>«СШ № 2»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1 283 000,00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lastRenderedPageBreak/>
              <w:t> </w:t>
            </w: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010.04.033.0 ГБОУ НАО </w:t>
            </w:r>
            <w:r>
              <w:t>«СШ № 3»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1 084 000,00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  <w:r w:rsidRPr="00425E2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010.04.034.0 ГБОУ НАО </w:t>
            </w:r>
            <w:r>
              <w:t>«СШ № 4»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1 528 400,00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010.04.035.0 ГБОУ НАО </w:t>
            </w:r>
            <w:r>
              <w:t>«СШ № 5»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1 283 000,00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010.04.037.0 ГБОУ НАО </w:t>
            </w:r>
            <w:r>
              <w:t>«НСШ им. А.П. Пырерки»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773 900,00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010.04.038.0 ГБОУ НАО </w:t>
            </w:r>
            <w:r>
              <w:t>«</w:t>
            </w:r>
            <w:r w:rsidRPr="00082DB6">
              <w:t xml:space="preserve">НШ-ДС п. </w:t>
            </w:r>
            <w:r>
              <w:t>Бугрино»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207 700,00</w:t>
            </w:r>
          </w:p>
        </w:tc>
      </w:tr>
      <w:tr w:rsidR="00583652" w:rsidRPr="00082DB6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25E21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25E21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082DB6" w:rsidRDefault="00583652" w:rsidP="00583652">
            <w:r w:rsidRPr="00082DB6">
              <w:t xml:space="preserve">010.06.006.0 ГБУ ДО НАО </w:t>
            </w:r>
            <w:r>
              <w:t>«</w:t>
            </w:r>
            <w:r w:rsidRPr="00082DB6">
              <w:t xml:space="preserve">ДЮЦ </w:t>
            </w:r>
            <w:r>
              <w:t>«</w:t>
            </w:r>
            <w:r w:rsidRPr="00082DB6">
              <w:t>Лидер</w:t>
            </w:r>
            <w: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sz w:val="24"/>
                <w:szCs w:val="24"/>
              </w:rPr>
            </w:pPr>
            <w:r w:rsidRPr="00082DB6">
              <w:rPr>
                <w:sz w:val="24"/>
                <w:szCs w:val="24"/>
              </w:rPr>
              <w:t>575 000,00</w:t>
            </w:r>
          </w:p>
        </w:tc>
      </w:tr>
      <w:tr w:rsidR="00583652" w:rsidRPr="00082DB6" w:rsidTr="00583652">
        <w:trPr>
          <w:trHeight w:val="345"/>
        </w:trPr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82DB6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082DB6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082DB6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082DB6">
              <w:rPr>
                <w:b/>
                <w:bCs/>
                <w:sz w:val="24"/>
                <w:szCs w:val="24"/>
              </w:rPr>
              <w:t>16 873 300,00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b/>
          <w:sz w:val="28"/>
          <w:szCs w:val="28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707"/>
      </w:tblGrid>
      <w:tr w:rsidR="00583652" w:rsidRPr="003C5137" w:rsidTr="00F505A2">
        <w:tc>
          <w:tcPr>
            <w:tcW w:w="4648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07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6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 w:rsidRPr="00970ABB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970ABB">
        <w:rPr>
          <w:b/>
          <w:sz w:val="26"/>
          <w:szCs w:val="26"/>
        </w:rPr>
        <w:t xml:space="preserve"> бюджетным учреждениям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970ABB">
        <w:rPr>
          <w:b/>
          <w:sz w:val="26"/>
          <w:szCs w:val="26"/>
        </w:rPr>
        <w:t xml:space="preserve">среднего профессионального образования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970ABB">
        <w:rPr>
          <w:b/>
          <w:sz w:val="26"/>
          <w:szCs w:val="26"/>
        </w:rPr>
        <w:t xml:space="preserve">Ненецкого автономного округа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970ABB">
        <w:rPr>
          <w:b/>
          <w:sz w:val="26"/>
          <w:szCs w:val="26"/>
        </w:rPr>
        <w:t xml:space="preserve">на содержание и обеспечение </w:t>
      </w:r>
    </w:p>
    <w:p w:rsidR="00583652" w:rsidRDefault="00583652" w:rsidP="00583652">
      <w:pPr>
        <w:jc w:val="center"/>
        <w:rPr>
          <w:b/>
          <w:sz w:val="28"/>
          <w:szCs w:val="28"/>
        </w:rPr>
      </w:pPr>
      <w:r w:rsidRPr="00970ABB">
        <w:rPr>
          <w:b/>
          <w:sz w:val="26"/>
          <w:szCs w:val="26"/>
        </w:rPr>
        <w:t>обучающихся местами в общежитии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D47F4D" w:rsidRDefault="00583652" w:rsidP="00583652">
      <w:pPr>
        <w:jc w:val="center"/>
        <w:rPr>
          <w:b/>
          <w:sz w:val="26"/>
          <w:szCs w:val="26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583652" w:rsidRPr="00093C54" w:rsidTr="0058365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93C54" w:rsidRDefault="00583652" w:rsidP="00583652">
            <w:pPr>
              <w:jc w:val="center"/>
              <w:rPr>
                <w:b/>
                <w:bCs/>
              </w:rPr>
            </w:pPr>
            <w:r w:rsidRPr="00093C54">
              <w:rPr>
                <w:b/>
                <w:bCs/>
              </w:rPr>
              <w:t>№ пп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93C54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093C54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093C54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093C54">
              <w:rPr>
                <w:b/>
                <w:bCs/>
              </w:rPr>
              <w:t>умма, руб.</w:t>
            </w:r>
          </w:p>
        </w:tc>
      </w:tr>
      <w:tr w:rsidR="00583652" w:rsidRPr="00093C54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4A4A08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4A4A08" w:rsidRDefault="00583652" w:rsidP="00583652">
            <w:r w:rsidRPr="004A4A08"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652" w:rsidRPr="004A4A08" w:rsidRDefault="00583652" w:rsidP="00583652">
            <w:pPr>
              <w:jc w:val="center"/>
            </w:pPr>
            <w:r w:rsidRPr="004A4A08">
              <w:t>11 170 800,00</w:t>
            </w:r>
          </w:p>
        </w:tc>
      </w:tr>
      <w:tr w:rsidR="00583652" w:rsidRPr="00093C54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4A4A08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4A4A08" w:rsidRDefault="00583652" w:rsidP="00583652">
            <w:r w:rsidRPr="004A4A08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652" w:rsidRPr="004A4A08" w:rsidRDefault="00583652" w:rsidP="00583652">
            <w:pPr>
              <w:jc w:val="center"/>
            </w:pPr>
            <w:r w:rsidRPr="004A4A08">
              <w:t>11 671 100,00</w:t>
            </w:r>
          </w:p>
        </w:tc>
      </w:tr>
      <w:tr w:rsidR="00583652" w:rsidRPr="00093C54" w:rsidTr="0058365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4A4A08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4A4A08" w:rsidRDefault="00583652" w:rsidP="00583652">
            <w:r w:rsidRPr="004A4A08"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652" w:rsidRPr="004A4A08" w:rsidRDefault="00583652" w:rsidP="00583652">
            <w:pPr>
              <w:jc w:val="center"/>
            </w:pPr>
            <w:r>
              <w:rPr>
                <w:lang w:val="en-US"/>
              </w:rPr>
              <w:t>17</w:t>
            </w:r>
            <w:r w:rsidRPr="004A4A08">
              <w:t xml:space="preserve"> </w:t>
            </w:r>
            <w:r>
              <w:rPr>
                <w:lang w:val="en-US"/>
              </w:rPr>
              <w:t>701</w:t>
            </w:r>
            <w:r w:rsidRPr="004A4A08">
              <w:t xml:space="preserve"> </w:t>
            </w:r>
            <w:r>
              <w:rPr>
                <w:lang w:val="en-US"/>
              </w:rPr>
              <w:t>0</w:t>
            </w:r>
            <w:r w:rsidRPr="004A4A08">
              <w:t>00,00</w:t>
            </w:r>
          </w:p>
        </w:tc>
      </w:tr>
      <w:tr w:rsidR="00583652" w:rsidRPr="00093C54" w:rsidTr="0058365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093C54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652" w:rsidRPr="00093C54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40</w:t>
            </w:r>
            <w:r w:rsidRPr="004A4A0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542</w:t>
            </w:r>
            <w:r w:rsidRPr="004A4A0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9</w:t>
            </w:r>
            <w:r w:rsidRPr="004A4A08">
              <w:rPr>
                <w:b/>
                <w:bCs/>
                <w:sz w:val="24"/>
                <w:szCs w:val="24"/>
              </w:rPr>
              <w:t>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Pr="00D47F4D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7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3E3801" w:rsidRDefault="00583652" w:rsidP="00A948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 w:rsidRPr="004F5092">
        <w:rPr>
          <w:b/>
          <w:sz w:val="26"/>
          <w:szCs w:val="26"/>
        </w:rPr>
        <w:t xml:space="preserve">возмещение расходов учреждениям </w:t>
      </w:r>
    </w:p>
    <w:p w:rsidR="00583652" w:rsidRDefault="00583652" w:rsidP="00A948DC">
      <w:pPr>
        <w:jc w:val="center"/>
        <w:rPr>
          <w:b/>
          <w:sz w:val="26"/>
          <w:szCs w:val="26"/>
        </w:rPr>
      </w:pPr>
      <w:r w:rsidRPr="004F5092">
        <w:rPr>
          <w:b/>
          <w:sz w:val="26"/>
          <w:szCs w:val="26"/>
        </w:rPr>
        <w:t xml:space="preserve">дополнительного образования </w:t>
      </w:r>
    </w:p>
    <w:p w:rsidR="00583652" w:rsidRPr="00FD6458" w:rsidRDefault="00583652" w:rsidP="00583652">
      <w:pPr>
        <w:jc w:val="center"/>
        <w:rPr>
          <w:b/>
          <w:sz w:val="26"/>
          <w:szCs w:val="26"/>
        </w:rPr>
      </w:pPr>
    </w:p>
    <w:p w:rsidR="00583652" w:rsidRPr="00FD6458" w:rsidRDefault="00583652" w:rsidP="00583652">
      <w:pPr>
        <w:jc w:val="center"/>
        <w:rPr>
          <w:b/>
          <w:sz w:val="26"/>
          <w:szCs w:val="26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820"/>
        <w:gridCol w:w="6117"/>
        <w:gridCol w:w="2292"/>
      </w:tblGrid>
      <w:tr w:rsidR="00583652" w:rsidRPr="00160E67" w:rsidTr="0058365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160E67" w:rsidRDefault="00583652" w:rsidP="00583652">
            <w:pPr>
              <w:jc w:val="center"/>
              <w:rPr>
                <w:b/>
                <w:bCs/>
              </w:rPr>
            </w:pPr>
            <w:r w:rsidRPr="00160E67">
              <w:rPr>
                <w:b/>
                <w:bCs/>
              </w:rPr>
              <w:t>№ пп</w:t>
            </w:r>
          </w:p>
        </w:tc>
        <w:tc>
          <w:tcPr>
            <w:tcW w:w="6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160E67" w:rsidRDefault="00583652" w:rsidP="00583652">
            <w:pPr>
              <w:jc w:val="center"/>
              <w:rPr>
                <w:b/>
                <w:bCs/>
              </w:rPr>
            </w:pPr>
            <w:r w:rsidRPr="00160E67">
              <w:rPr>
                <w:b/>
                <w:bCs/>
              </w:rPr>
              <w:t>Наименование учреждения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160E67" w:rsidRDefault="00583652" w:rsidP="00583652">
            <w:pPr>
              <w:jc w:val="center"/>
              <w:rPr>
                <w:b/>
                <w:bCs/>
              </w:rPr>
            </w:pPr>
            <w:r w:rsidRPr="00160E67">
              <w:rPr>
                <w:b/>
                <w:bCs/>
              </w:rPr>
              <w:t>Сумма, руб.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>010.06.001.0 ГБУДО НАО «ДДТ п. Искателей»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1 894 000,00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>010.06.002.0 ГБУ ДО НАО «ДШИ п. Искателей»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2 891 800,00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 xml:space="preserve">010.06.005.0 ГБУ ДО НАО </w:t>
            </w:r>
            <w:r>
              <w:t>«Дворец спорта «Норд»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44 356 700,00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 xml:space="preserve">010.06.006.0 ГБУ ДО НАО </w:t>
            </w:r>
            <w:r>
              <w:t>«ДЮЦ «Лидер»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8 020 700,00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 xml:space="preserve">010.06.007.0 ГБУ ДО НАО </w:t>
            </w:r>
            <w:r>
              <w:t>«ДДТ г. Нарьян-Мара»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4 525 600,00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 xml:space="preserve">010.06.008.0 ГБУ ДО НАО </w:t>
            </w:r>
            <w:r>
              <w:t>«ДШИ»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34 274 200,00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 xml:space="preserve">010.06.009.0 ГБУ ДО НАО </w:t>
            </w:r>
            <w:r>
              <w:t>«ЦДТ г. Нарьян-Мара»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969 400,00</w:t>
            </w:r>
          </w:p>
        </w:tc>
      </w:tr>
      <w:tr w:rsidR="00583652" w:rsidRPr="00160E67" w:rsidTr="00DB5685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DB5685" w:rsidRDefault="00DB5685" w:rsidP="0058365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160E67" w:rsidRDefault="00583652" w:rsidP="00583652">
            <w:r w:rsidRPr="00160E67">
              <w:t xml:space="preserve">010.06.010.0 ГБУ ДО НАО </w:t>
            </w:r>
            <w:r>
              <w:t>«ДЮСШ «Старт»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sz w:val="24"/>
                <w:szCs w:val="24"/>
              </w:rPr>
            </w:pPr>
            <w:r w:rsidRPr="00160E67">
              <w:rPr>
                <w:sz w:val="24"/>
                <w:szCs w:val="24"/>
              </w:rPr>
              <w:t>4 530 800,00</w:t>
            </w:r>
          </w:p>
        </w:tc>
      </w:tr>
      <w:tr w:rsidR="00583652" w:rsidRPr="00160E67" w:rsidTr="00583652">
        <w:trPr>
          <w:trHeight w:val="345"/>
        </w:trPr>
        <w:tc>
          <w:tcPr>
            <w:tcW w:w="6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160E67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160E6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160E67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160E67">
              <w:rPr>
                <w:b/>
                <w:bCs/>
                <w:sz w:val="24"/>
                <w:szCs w:val="24"/>
              </w:rPr>
              <w:t>101 463 200,00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 w:rsidRPr="00220BAD">
        <w:rPr>
          <w:b/>
          <w:sz w:val="26"/>
          <w:szCs w:val="26"/>
        </w:rPr>
        <w:t>проведение региональных и межмуниципальных мероприятий по выявлению и поддержке инициативной и</w:t>
      </w:r>
      <w:r>
        <w:rPr>
          <w:b/>
          <w:sz w:val="26"/>
          <w:szCs w:val="26"/>
        </w:rPr>
        <w:t xml:space="preserve"> талантливой молодежи в рамках п</w:t>
      </w:r>
      <w:r w:rsidRPr="00220BAD">
        <w:rPr>
          <w:b/>
          <w:sz w:val="26"/>
          <w:szCs w:val="26"/>
        </w:rPr>
        <w:t>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«Молодёжь Ненецкого автономного округа»</w:t>
      </w:r>
    </w:p>
    <w:p w:rsidR="00583652" w:rsidRPr="004B619C" w:rsidRDefault="00583652" w:rsidP="00583652">
      <w:pPr>
        <w:jc w:val="center"/>
        <w:rPr>
          <w:b/>
          <w:sz w:val="26"/>
          <w:szCs w:val="26"/>
        </w:rPr>
      </w:pPr>
    </w:p>
    <w:p w:rsidR="00583652" w:rsidRPr="004B619C" w:rsidRDefault="00583652" w:rsidP="00583652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583652" w:rsidRPr="008C44CE" w:rsidTr="0058365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095A11">
              <w:t>010.07.002.0 ГБУ НАО «</w:t>
            </w:r>
            <w:r w:rsidRPr="004B619C">
              <w:t>Региональный</w:t>
            </w:r>
            <w:r w:rsidRPr="00FF5F44">
              <w:t xml:space="preserve">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Pr="00095A11" w:rsidRDefault="00583652" w:rsidP="00583652">
            <w:pPr>
              <w:jc w:val="right"/>
              <w:rPr>
                <w:bCs/>
              </w:rPr>
            </w:pPr>
            <w:r>
              <w:rPr>
                <w:bCs/>
                <w:lang w:val="en-US"/>
              </w:rPr>
              <w:t>265</w:t>
            </w:r>
            <w:r>
              <w:rPr>
                <w:bCs/>
              </w:rPr>
              <w:t xml:space="preserve"> 000</w:t>
            </w:r>
            <w:r w:rsidRPr="00095A11">
              <w:rPr>
                <w:bCs/>
              </w:rPr>
              <w:t>,00</w:t>
            </w:r>
          </w:p>
        </w:tc>
      </w:tr>
      <w:tr w:rsidR="00583652" w:rsidRPr="008C44CE" w:rsidTr="00583652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C44C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265</w:t>
            </w:r>
            <w:r>
              <w:rPr>
                <w:b/>
                <w:bCs/>
                <w:sz w:val="24"/>
                <w:szCs w:val="24"/>
              </w:rPr>
              <w:t xml:space="preserve"> 000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9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 w:rsidRPr="009F77EC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9F77EC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м</w:t>
      </w:r>
      <w:r w:rsidRPr="009F77EC">
        <w:rPr>
          <w:b/>
          <w:sz w:val="26"/>
          <w:szCs w:val="26"/>
        </w:rPr>
        <w:t>ероприятия, направленные на поддержку и развитие молод</w:t>
      </w:r>
      <w:r>
        <w:rPr>
          <w:b/>
          <w:sz w:val="26"/>
          <w:szCs w:val="26"/>
        </w:rPr>
        <w:t>е</w:t>
      </w:r>
      <w:r w:rsidRPr="009F77EC">
        <w:rPr>
          <w:b/>
          <w:sz w:val="26"/>
          <w:szCs w:val="26"/>
        </w:rPr>
        <w:t xml:space="preserve">жного предпринимательства </w:t>
      </w:r>
      <w:r>
        <w:rPr>
          <w:b/>
          <w:sz w:val="26"/>
          <w:szCs w:val="26"/>
        </w:rPr>
        <w:t xml:space="preserve">в рамках </w:t>
      </w:r>
      <w:r w:rsidRPr="009F77EC">
        <w:rPr>
          <w:b/>
          <w:sz w:val="26"/>
          <w:szCs w:val="26"/>
        </w:rPr>
        <w:t xml:space="preserve">подпрограммы 2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9F77EC">
        <w:rPr>
          <w:b/>
          <w:sz w:val="26"/>
          <w:szCs w:val="26"/>
        </w:rPr>
        <w:t>Развитие молод</w:t>
      </w:r>
      <w:r>
        <w:rPr>
          <w:b/>
          <w:sz w:val="26"/>
          <w:szCs w:val="26"/>
        </w:rPr>
        <w:t>е</w:t>
      </w:r>
      <w:r w:rsidRPr="009F77EC">
        <w:rPr>
          <w:b/>
          <w:sz w:val="26"/>
          <w:szCs w:val="26"/>
        </w:rPr>
        <w:t xml:space="preserve">жного предпринимательства </w:t>
      </w:r>
    </w:p>
    <w:p w:rsidR="00583652" w:rsidRPr="009F77EC" w:rsidRDefault="00583652" w:rsidP="00583652">
      <w:pPr>
        <w:jc w:val="center"/>
        <w:rPr>
          <w:b/>
          <w:sz w:val="26"/>
          <w:szCs w:val="26"/>
        </w:rPr>
      </w:pPr>
      <w:r w:rsidRPr="009F77EC">
        <w:rPr>
          <w:b/>
          <w:sz w:val="26"/>
          <w:szCs w:val="26"/>
        </w:rPr>
        <w:t>в Ненецком автономном округе на 2017 - 2020 годы</w:t>
      </w:r>
      <w:r>
        <w:rPr>
          <w:b/>
          <w:sz w:val="26"/>
          <w:szCs w:val="26"/>
        </w:rPr>
        <w:t>»</w:t>
      </w:r>
      <w:r w:rsidRPr="009F77EC">
        <w:rPr>
          <w:b/>
          <w:sz w:val="26"/>
          <w:szCs w:val="26"/>
        </w:rPr>
        <w:t xml:space="preserve"> </w:t>
      </w:r>
    </w:p>
    <w:p w:rsidR="00583652" w:rsidRPr="009F77EC" w:rsidRDefault="00583652" w:rsidP="00583652">
      <w:pPr>
        <w:jc w:val="center"/>
        <w:rPr>
          <w:b/>
          <w:sz w:val="26"/>
          <w:szCs w:val="26"/>
        </w:rPr>
      </w:pPr>
      <w:r w:rsidRPr="009F77EC"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9F77EC">
        <w:rPr>
          <w:b/>
          <w:sz w:val="26"/>
          <w:szCs w:val="26"/>
        </w:rPr>
        <w:t>«Молод</w:t>
      </w:r>
      <w:r>
        <w:rPr>
          <w:b/>
          <w:sz w:val="26"/>
          <w:szCs w:val="26"/>
        </w:rPr>
        <w:t>е</w:t>
      </w:r>
      <w:r w:rsidRPr="009F77EC">
        <w:rPr>
          <w:b/>
          <w:sz w:val="26"/>
          <w:szCs w:val="26"/>
        </w:rPr>
        <w:t>жь Ненецкого автономного округа»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58225C" w:rsidRDefault="00583652" w:rsidP="00583652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583652" w:rsidRPr="008C44CE" w:rsidTr="0058365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095A11">
              <w:t>010.07.002.0 ГБУ НАО «</w:t>
            </w:r>
            <w:r w:rsidRPr="0058225C">
              <w:t>Региональный</w:t>
            </w:r>
            <w:r w:rsidRPr="00BE67F4">
              <w:t xml:space="preserve">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Pr="00095A11" w:rsidRDefault="00583652" w:rsidP="00583652">
            <w:pPr>
              <w:jc w:val="right"/>
              <w:rPr>
                <w:bCs/>
              </w:rPr>
            </w:pPr>
            <w:r>
              <w:rPr>
                <w:bCs/>
                <w:lang w:val="en-US"/>
              </w:rPr>
              <w:t>15</w:t>
            </w:r>
            <w:r>
              <w:rPr>
                <w:bCs/>
              </w:rPr>
              <w:t xml:space="preserve"> 000</w:t>
            </w:r>
            <w:r w:rsidRPr="00095A11">
              <w:rPr>
                <w:bCs/>
              </w:rPr>
              <w:t>,00</w:t>
            </w:r>
          </w:p>
        </w:tc>
      </w:tr>
      <w:tr w:rsidR="00583652" w:rsidRPr="008C44CE" w:rsidTr="00583652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C44C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15</w:t>
            </w:r>
            <w:r>
              <w:rPr>
                <w:b/>
                <w:bCs/>
                <w:sz w:val="24"/>
                <w:szCs w:val="24"/>
              </w:rPr>
              <w:t xml:space="preserve"> 000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Pr="00055B0D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10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 w:rsidRPr="00FD1C33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FD1C33">
        <w:rPr>
          <w:b/>
          <w:sz w:val="26"/>
          <w:szCs w:val="26"/>
        </w:rPr>
        <w:t xml:space="preserve"> на предоставл</w:t>
      </w:r>
      <w:r>
        <w:rPr>
          <w:b/>
          <w:sz w:val="26"/>
          <w:szCs w:val="26"/>
        </w:rPr>
        <w:t xml:space="preserve">ение денежной компенсации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 нае</w:t>
      </w:r>
      <w:r w:rsidRPr="00FD1C33">
        <w:rPr>
          <w:b/>
          <w:sz w:val="26"/>
          <w:szCs w:val="26"/>
        </w:rPr>
        <w:t>м жилых помещений специалистам бюджетных учреждений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99694B" w:rsidRDefault="00583652" w:rsidP="00583652">
      <w:pPr>
        <w:jc w:val="center"/>
        <w:rPr>
          <w:b/>
          <w:sz w:val="26"/>
          <w:szCs w:val="26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980"/>
        <w:gridCol w:w="5961"/>
        <w:gridCol w:w="2268"/>
      </w:tblGrid>
      <w:tr w:rsidR="00583652" w:rsidRPr="00FD1C33" w:rsidTr="00583652">
        <w:trPr>
          <w:trHeight w:val="28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652" w:rsidRPr="003909CA" w:rsidRDefault="00583652" w:rsidP="00583652">
            <w:pPr>
              <w:jc w:val="center"/>
              <w:rPr>
                <w:b/>
                <w:bCs/>
              </w:rPr>
            </w:pPr>
            <w:r w:rsidRPr="003909CA">
              <w:rPr>
                <w:b/>
                <w:bCs/>
              </w:rPr>
              <w:t>№ пп</w:t>
            </w:r>
          </w:p>
        </w:tc>
        <w:tc>
          <w:tcPr>
            <w:tcW w:w="5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652" w:rsidRPr="00FD1C33" w:rsidRDefault="00583652" w:rsidP="00583652">
            <w:pPr>
              <w:jc w:val="center"/>
              <w:rPr>
                <w:b/>
                <w:bCs/>
              </w:rPr>
            </w:pPr>
            <w:r w:rsidRPr="00FD1C33">
              <w:rPr>
                <w:b/>
                <w:bCs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652" w:rsidRPr="00FD1C33" w:rsidRDefault="00583652" w:rsidP="00583652">
            <w:pPr>
              <w:jc w:val="center"/>
              <w:rPr>
                <w:b/>
                <w:bCs/>
              </w:rPr>
            </w:pPr>
            <w:r w:rsidRPr="00FD1C33">
              <w:rPr>
                <w:b/>
                <w:bCs/>
              </w:rPr>
              <w:t>Сумма, руб.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>010.02.019.0 ГБДОУ НАО «ЦРР - ДС п.Искателей»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615 000,00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>010.02.020.0 ГБДОУ НАО «ЦРР - ДС «Гнёздышко»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360 000,00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>010.02.021.0 ГБДОУ НАО «ЦРР-ДС «Умка»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660 000,00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010.02.022.0 ГБДОУ НАО </w:t>
            </w:r>
            <w:r>
              <w:t>«</w:t>
            </w:r>
            <w:r w:rsidRPr="00FD1C33">
              <w:t xml:space="preserve">ЦРР - ДС </w:t>
            </w:r>
            <w:r>
              <w:t>«</w:t>
            </w:r>
            <w:r w:rsidRPr="00FD1C33">
              <w:t>Солнышко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130 000,00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010.02.027.0 ГБДОУ НАО </w:t>
            </w:r>
            <w:r>
              <w:t>«</w:t>
            </w:r>
            <w:r w:rsidRPr="00FD1C33">
              <w:t xml:space="preserve">ЦРР - ДС </w:t>
            </w:r>
            <w:r>
              <w:t>«</w:t>
            </w:r>
            <w:r w:rsidRPr="00FD1C33">
              <w:t>Сказка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573 200,00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010.02.029.0 ГБДОУ НАО </w:t>
            </w:r>
            <w:r>
              <w:t>«</w:t>
            </w:r>
            <w:r w:rsidRPr="00FD1C33">
              <w:t xml:space="preserve">ЦРР - ДС </w:t>
            </w:r>
            <w:r>
              <w:t>«</w:t>
            </w:r>
            <w:r w:rsidRPr="00FD1C33">
              <w:t>Радуга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446 000,00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010.02.030.0 ГБДОУ НАО </w:t>
            </w:r>
            <w:r>
              <w:t>«</w:t>
            </w:r>
            <w:r w:rsidRPr="00FD1C33">
              <w:t xml:space="preserve">Детский сад </w:t>
            </w:r>
            <w:r>
              <w:t>«</w:t>
            </w:r>
            <w:r w:rsidRPr="00FD1C33">
              <w:t>Кораблик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480 000,00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>010.04.001.0 ГБОУ НАО «СШ п. Искателей»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1 164 000,00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010.04.031.0 ГБОУ НАО </w:t>
            </w:r>
            <w:r>
              <w:t>«</w:t>
            </w:r>
            <w:r w:rsidRPr="00FD1C33">
              <w:t>СШ № 1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390 000,00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010.04.032.0 ГБОУ НАО </w:t>
            </w:r>
            <w:r>
              <w:t>«</w:t>
            </w:r>
            <w:r w:rsidRPr="00FD1C33">
              <w:t>СШ № 2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120 000,00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010.04.034.0 ГБОУ НАО </w:t>
            </w:r>
            <w:r>
              <w:t>«</w:t>
            </w:r>
            <w:r w:rsidRPr="00FD1C33">
              <w:t>СШ № 4</w:t>
            </w:r>
            <w: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1 842 900,00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 w:rsidRPr="00FD1C33">
              <w:t xml:space="preserve">010.04.035.0 ГБОУ НАО </w:t>
            </w:r>
            <w:r>
              <w:t>«</w:t>
            </w:r>
            <w:r w:rsidRPr="00FD1C33">
              <w:t>СШ № 5</w:t>
            </w:r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78 000,00</w:t>
            </w:r>
          </w:p>
        </w:tc>
      </w:tr>
      <w:tr w:rsidR="00583652" w:rsidRPr="00FD1C33" w:rsidTr="00583652">
        <w:trPr>
          <w:trHeight w:val="3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FD1C33" w:rsidRDefault="00583652" w:rsidP="00583652">
            <w:r>
              <w:t>010.04.037.0 ГБОУ НАО «НСШ им. А.П. Пырерки»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sz w:val="24"/>
                <w:szCs w:val="24"/>
              </w:rPr>
            </w:pPr>
            <w:r w:rsidRPr="00FD1C33">
              <w:rPr>
                <w:sz w:val="24"/>
                <w:szCs w:val="24"/>
              </w:rPr>
              <w:t>270 000,00</w:t>
            </w:r>
          </w:p>
        </w:tc>
      </w:tr>
      <w:tr w:rsidR="00583652" w:rsidRPr="00FD1C33" w:rsidTr="00583652">
        <w:trPr>
          <w:trHeight w:val="345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3909CA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3909C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FD1C33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FD1C33">
              <w:rPr>
                <w:b/>
                <w:bCs/>
                <w:sz w:val="24"/>
                <w:szCs w:val="24"/>
              </w:rPr>
              <w:t>7 129 100,00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11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у</w:t>
      </w:r>
      <w:r w:rsidRPr="00764D63">
        <w:rPr>
          <w:b/>
          <w:sz w:val="26"/>
          <w:szCs w:val="26"/>
        </w:rPr>
        <w:t>частие молодежи сельских поселений в мероприятиях для молодежи</w:t>
      </w:r>
      <w:r w:rsidRPr="009E5EB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рамках п</w:t>
      </w:r>
      <w:r w:rsidRPr="009E5EB4">
        <w:rPr>
          <w:b/>
          <w:sz w:val="26"/>
          <w:szCs w:val="26"/>
        </w:rPr>
        <w:t xml:space="preserve">одпрограммы 1 «Реализация государственной молодежной политики в Ненецком автономном округе в 2015-2020 годах»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9E5EB4"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9E5EB4">
        <w:rPr>
          <w:b/>
          <w:sz w:val="26"/>
          <w:szCs w:val="26"/>
        </w:rPr>
        <w:t>«Молодёжь Ненецкого автономного округа»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D900FB" w:rsidRDefault="00583652" w:rsidP="00583652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583652" w:rsidRPr="008C44CE" w:rsidTr="0058365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095A11">
              <w:t>010.07.002.0 ГБУ НАО «</w:t>
            </w:r>
            <w:r w:rsidRPr="00D900FB">
              <w:t>Региональный</w:t>
            </w:r>
            <w:r w:rsidRPr="00BE67F4">
              <w:t xml:space="preserve">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Pr="00095A11" w:rsidRDefault="00583652" w:rsidP="00583652">
            <w:pPr>
              <w:jc w:val="right"/>
              <w:rPr>
                <w:bCs/>
              </w:rPr>
            </w:pPr>
            <w:r>
              <w:rPr>
                <w:bCs/>
                <w:lang w:val="en-US"/>
              </w:rPr>
              <w:t>465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3</w:t>
            </w:r>
            <w:r>
              <w:rPr>
                <w:bCs/>
              </w:rPr>
              <w:t>00</w:t>
            </w:r>
            <w:r w:rsidRPr="00095A11">
              <w:rPr>
                <w:bCs/>
              </w:rPr>
              <w:t>,00</w:t>
            </w:r>
          </w:p>
        </w:tc>
      </w:tr>
      <w:tr w:rsidR="00583652" w:rsidRPr="008C44CE" w:rsidTr="00583652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C44C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465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b/>
                <w:bCs/>
                <w:sz w:val="24"/>
                <w:szCs w:val="24"/>
              </w:rPr>
              <w:t>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12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у</w:t>
      </w:r>
      <w:r w:rsidRPr="00C438FB">
        <w:rPr>
          <w:b/>
          <w:sz w:val="26"/>
          <w:szCs w:val="26"/>
        </w:rPr>
        <w:t>частие жителей сельских поселений Ненецкого автономного округа в патриотических мероприятиях различного уровня</w:t>
      </w:r>
      <w:r w:rsidRPr="00F763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рамках п</w:t>
      </w:r>
      <w:r w:rsidRPr="00F76351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F76351">
        <w:rPr>
          <w:b/>
          <w:sz w:val="26"/>
          <w:szCs w:val="26"/>
        </w:rPr>
        <w:t xml:space="preserve"> 1 «Гражданско-патриотическое воспитание и допризывная подготовка в Ненецком автономном округе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на 2017 - 2020 годы» государственной программы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Ненецкого автономного округа «Патриотическое воспитание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>населения Ненецкого автономного округа»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AF044F" w:rsidRDefault="00583652" w:rsidP="00583652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583652" w:rsidRPr="008C44CE" w:rsidTr="0058365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095A11">
              <w:t>010.07.002.0 ГБУ НАО «</w:t>
            </w:r>
            <w:r w:rsidRPr="00AF044F">
              <w:t>Региональный</w:t>
            </w:r>
            <w:r w:rsidRPr="00744AA4">
              <w:t xml:space="preserve">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Pr="00095A11" w:rsidRDefault="00583652" w:rsidP="00583652">
            <w:pPr>
              <w:jc w:val="right"/>
              <w:rPr>
                <w:bCs/>
              </w:rPr>
            </w:pPr>
            <w:r>
              <w:rPr>
                <w:bCs/>
              </w:rPr>
              <w:t>465 300</w:t>
            </w:r>
            <w:r w:rsidRPr="00095A11">
              <w:rPr>
                <w:bCs/>
              </w:rPr>
              <w:t>,00</w:t>
            </w:r>
          </w:p>
        </w:tc>
      </w:tr>
      <w:tr w:rsidR="00583652" w:rsidRPr="008C44CE" w:rsidTr="00583652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C44C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465 300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13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м</w:t>
      </w:r>
      <w:r w:rsidRPr="005266E0">
        <w:rPr>
          <w:b/>
          <w:sz w:val="26"/>
          <w:szCs w:val="26"/>
        </w:rPr>
        <w:t xml:space="preserve">ероприятия по развитию в регионе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5266E0">
        <w:rPr>
          <w:b/>
          <w:sz w:val="26"/>
          <w:szCs w:val="26"/>
        </w:rPr>
        <w:t xml:space="preserve">Всероссийского детско-юношеского военно-патриотического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5266E0">
        <w:rPr>
          <w:b/>
          <w:sz w:val="26"/>
          <w:szCs w:val="26"/>
        </w:rPr>
        <w:t>общественного движения «ЮНАРМИЯ»</w:t>
      </w:r>
      <w:r w:rsidRPr="00F763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рамках п</w:t>
      </w:r>
      <w:r w:rsidRPr="00F76351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F76351">
        <w:rPr>
          <w:b/>
          <w:sz w:val="26"/>
          <w:szCs w:val="26"/>
        </w:rPr>
        <w:t xml:space="preserve"> 1 «Гражданско-патриотическое воспитание и допризывная подготовка в Ненецком автономном округе на 2017 - 2020 годы»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«Патриотическое воспитание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>населения Ненецкого автономного округа»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093473" w:rsidRDefault="00583652" w:rsidP="00583652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583652" w:rsidRPr="008C44CE" w:rsidTr="0058365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FA1791">
              <w:t>010.04.004.0</w:t>
            </w:r>
            <w:r>
              <w:t xml:space="preserve"> </w:t>
            </w:r>
            <w:r w:rsidRPr="00FA1791">
              <w:t>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Default="00583652" w:rsidP="00583652">
            <w:pPr>
              <w:jc w:val="right"/>
              <w:rPr>
                <w:bCs/>
              </w:rPr>
            </w:pPr>
            <w:r>
              <w:rPr>
                <w:bCs/>
              </w:rPr>
              <w:t>125 000,00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095A11">
              <w:t>010.07.002.0 ГБУ НАО «</w:t>
            </w:r>
            <w:r w:rsidRPr="00093473">
              <w:t>Региональный</w:t>
            </w:r>
            <w:r w:rsidRPr="00744AA4">
              <w:t xml:space="preserve">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Pr="00095A11" w:rsidRDefault="00583652" w:rsidP="00583652">
            <w:pPr>
              <w:jc w:val="right"/>
              <w:rPr>
                <w:bCs/>
              </w:rPr>
            </w:pPr>
            <w:r>
              <w:rPr>
                <w:bCs/>
              </w:rPr>
              <w:t>916 500,00</w:t>
            </w:r>
          </w:p>
        </w:tc>
      </w:tr>
      <w:tr w:rsidR="00583652" w:rsidRPr="008C44CE" w:rsidTr="00583652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C44C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1 041 500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14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выплату</w:t>
      </w:r>
      <w:r w:rsidRPr="00032FA7">
        <w:rPr>
          <w:b/>
          <w:sz w:val="26"/>
          <w:szCs w:val="26"/>
        </w:rPr>
        <w:t xml:space="preserve"> спе</w:t>
      </w:r>
      <w:r>
        <w:rPr>
          <w:b/>
          <w:sz w:val="26"/>
          <w:szCs w:val="26"/>
        </w:rPr>
        <w:t>циальных стипендий обучающимся «на отлично»</w:t>
      </w:r>
      <w:r w:rsidRPr="00032FA7">
        <w:rPr>
          <w:b/>
          <w:sz w:val="26"/>
          <w:szCs w:val="26"/>
        </w:rPr>
        <w:t xml:space="preserve"> студентам по очной форме обучения в имеющих государственную аккредитацию государственных и негосударственных образовательных организациях среднего профессионального либо высшего образования</w:t>
      </w:r>
      <w:r w:rsidRPr="00F763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рамках п</w:t>
      </w:r>
      <w:r w:rsidRPr="00F76351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F76351">
        <w:rPr>
          <w:b/>
          <w:sz w:val="26"/>
          <w:szCs w:val="26"/>
        </w:rPr>
        <w:t xml:space="preserve"> 1 </w:t>
      </w:r>
      <w:r>
        <w:rPr>
          <w:b/>
          <w:sz w:val="26"/>
          <w:szCs w:val="26"/>
        </w:rPr>
        <w:t>«</w:t>
      </w:r>
      <w:r w:rsidRPr="001D256B">
        <w:rPr>
          <w:b/>
          <w:sz w:val="26"/>
          <w:szCs w:val="26"/>
        </w:rPr>
        <w:t>Развитие мер социальной поддер</w:t>
      </w:r>
      <w:r>
        <w:rPr>
          <w:b/>
          <w:sz w:val="26"/>
          <w:szCs w:val="26"/>
        </w:rPr>
        <w:t xml:space="preserve">жки отдельных категорий граждан» </w:t>
      </w:r>
      <w:r w:rsidRPr="00F76351">
        <w:rPr>
          <w:b/>
          <w:sz w:val="26"/>
          <w:szCs w:val="26"/>
        </w:rPr>
        <w:t>государственной программы</w:t>
      </w:r>
      <w:r>
        <w:rPr>
          <w:b/>
          <w:sz w:val="26"/>
          <w:szCs w:val="26"/>
        </w:rPr>
        <w:t xml:space="preserve"> Ненецкого автономного округа «</w:t>
      </w:r>
      <w:r w:rsidRPr="001D256B">
        <w:rPr>
          <w:b/>
          <w:sz w:val="26"/>
          <w:szCs w:val="26"/>
        </w:rPr>
        <w:t>Социальная поддержка гражд</w:t>
      </w:r>
      <w:r>
        <w:rPr>
          <w:b/>
          <w:sz w:val="26"/>
          <w:szCs w:val="26"/>
        </w:rPr>
        <w:t>ан в Ненецком автономном округе»</w:t>
      </w:r>
    </w:p>
    <w:p w:rsidR="00583652" w:rsidRDefault="00583652" w:rsidP="0058365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78"/>
        <w:tblW w:w="9351" w:type="dxa"/>
        <w:tblLook w:val="04A0" w:firstRow="1" w:lastRow="0" w:firstColumn="1" w:lastColumn="0" w:noHBand="0" w:noVBand="1"/>
      </w:tblPr>
      <w:tblGrid>
        <w:gridCol w:w="1000"/>
        <w:gridCol w:w="6650"/>
        <w:gridCol w:w="1701"/>
      </w:tblGrid>
      <w:tr w:rsidR="00583652" w:rsidRPr="008C44CE" w:rsidTr="0058365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583652" w:rsidRPr="008C44CE" w:rsidTr="0058365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652" w:rsidRPr="00095A11" w:rsidRDefault="00583652" w:rsidP="00583652">
            <w:r w:rsidRPr="00F80D42">
              <w:t>010.07.002.0</w:t>
            </w:r>
            <w:r>
              <w:t xml:space="preserve"> </w:t>
            </w:r>
            <w:r w:rsidRPr="00095A11">
              <w:t xml:space="preserve">ГБУ НАО </w:t>
            </w:r>
            <w:r>
              <w:t>«Ненецкий р</w:t>
            </w:r>
            <w:r w:rsidRPr="00744AA4">
              <w:t xml:space="preserve">егиональный центр </w:t>
            </w:r>
            <w:r>
              <w:t>развития образования</w:t>
            </w:r>
            <w:r w:rsidRPr="00095A11">
              <w:t xml:space="preserve">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3652" w:rsidRPr="00095A11" w:rsidRDefault="00583652" w:rsidP="00583652">
            <w:pPr>
              <w:jc w:val="right"/>
              <w:rPr>
                <w:bCs/>
              </w:rPr>
            </w:pPr>
            <w:r>
              <w:rPr>
                <w:bCs/>
                <w:lang w:val="en-US"/>
              </w:rPr>
              <w:t>310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8</w:t>
            </w:r>
            <w:r>
              <w:rPr>
                <w:bCs/>
              </w:rPr>
              <w:t>00</w:t>
            </w:r>
            <w:r w:rsidRPr="00095A11">
              <w:rPr>
                <w:bCs/>
              </w:rPr>
              <w:t>,00</w:t>
            </w:r>
          </w:p>
        </w:tc>
      </w:tr>
      <w:tr w:rsidR="00583652" w:rsidRPr="008C44CE" w:rsidTr="0058365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8C44CE" w:rsidRDefault="00583652" w:rsidP="0058365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8C44CE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310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8</w:t>
            </w:r>
            <w:r>
              <w:rPr>
                <w:b/>
                <w:bCs/>
                <w:sz w:val="24"/>
                <w:szCs w:val="24"/>
              </w:rPr>
              <w:t>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583652" w:rsidRPr="00C35976" w:rsidRDefault="00583652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83652" w:rsidRPr="003C5137" w:rsidTr="00F505A2">
        <w:tc>
          <w:tcPr>
            <w:tcW w:w="4785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15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  <w:p w:rsidR="00583652" w:rsidRPr="00F505A2" w:rsidRDefault="00583652" w:rsidP="00583652">
            <w:pPr>
              <w:rPr>
                <w:sz w:val="26"/>
                <w:szCs w:val="26"/>
              </w:rPr>
            </w:pPr>
          </w:p>
        </w:tc>
      </w:tr>
    </w:tbl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>убсиди</w:t>
      </w:r>
      <w:r>
        <w:rPr>
          <w:b/>
          <w:sz w:val="26"/>
          <w:szCs w:val="26"/>
        </w:rPr>
        <w:t>я</w:t>
      </w:r>
      <w:r w:rsidRPr="00981005">
        <w:rPr>
          <w:b/>
          <w:sz w:val="26"/>
          <w:szCs w:val="26"/>
        </w:rPr>
        <w:t xml:space="preserve">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в</w:t>
      </w:r>
      <w:r w:rsidRPr="001D256B">
        <w:rPr>
          <w:b/>
          <w:sz w:val="26"/>
          <w:szCs w:val="26"/>
        </w:rPr>
        <w:t xml:space="preserve">ыплаты ежемесячных стипендий обучающимся </w:t>
      </w:r>
      <w:r>
        <w:rPr>
          <w:b/>
          <w:sz w:val="26"/>
          <w:szCs w:val="26"/>
        </w:rPr>
        <w:t>«</w:t>
      </w:r>
      <w:r w:rsidRPr="001D256B">
        <w:rPr>
          <w:b/>
          <w:sz w:val="26"/>
          <w:szCs w:val="26"/>
        </w:rPr>
        <w:t>на отлично</w:t>
      </w:r>
      <w:r>
        <w:rPr>
          <w:b/>
          <w:sz w:val="26"/>
          <w:szCs w:val="26"/>
        </w:rPr>
        <w:t>»</w:t>
      </w:r>
      <w:r w:rsidRPr="001D256B">
        <w:rPr>
          <w:b/>
          <w:sz w:val="26"/>
          <w:szCs w:val="26"/>
        </w:rPr>
        <w:t xml:space="preserve"> в государственных общеобразовательных организациях Ненецкого автономного округа</w:t>
      </w:r>
      <w:r w:rsidRPr="00F763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рамках п</w:t>
      </w:r>
      <w:r w:rsidRPr="00F76351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F76351">
        <w:rPr>
          <w:b/>
          <w:sz w:val="26"/>
          <w:szCs w:val="26"/>
        </w:rPr>
        <w:t xml:space="preserve"> 1 </w:t>
      </w:r>
      <w:r>
        <w:rPr>
          <w:b/>
          <w:sz w:val="26"/>
          <w:szCs w:val="26"/>
        </w:rPr>
        <w:t>«</w:t>
      </w:r>
      <w:r w:rsidRPr="001D256B">
        <w:rPr>
          <w:b/>
          <w:sz w:val="26"/>
          <w:szCs w:val="26"/>
        </w:rPr>
        <w:t>Развитие мер социальной поддер</w:t>
      </w:r>
      <w:r>
        <w:rPr>
          <w:b/>
          <w:sz w:val="26"/>
          <w:szCs w:val="26"/>
        </w:rPr>
        <w:t xml:space="preserve">жки отдельных категорий граждан» </w:t>
      </w:r>
      <w:r w:rsidRPr="00F76351">
        <w:rPr>
          <w:b/>
          <w:sz w:val="26"/>
          <w:szCs w:val="26"/>
        </w:rPr>
        <w:t xml:space="preserve">государственной программы </w:t>
      </w:r>
    </w:p>
    <w:p w:rsidR="00583652" w:rsidRDefault="00583652" w:rsidP="005836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Ненецкого автономного округа «</w:t>
      </w:r>
      <w:r w:rsidRPr="001D256B">
        <w:rPr>
          <w:b/>
          <w:sz w:val="26"/>
          <w:szCs w:val="26"/>
        </w:rPr>
        <w:t>Социальная поддержка гражд</w:t>
      </w:r>
      <w:r>
        <w:rPr>
          <w:b/>
          <w:sz w:val="26"/>
          <w:szCs w:val="26"/>
        </w:rPr>
        <w:t>ан в Ненецком автономном округе»</w:t>
      </w:r>
    </w:p>
    <w:p w:rsidR="00583652" w:rsidRDefault="00583652" w:rsidP="00583652">
      <w:pPr>
        <w:jc w:val="center"/>
        <w:rPr>
          <w:b/>
          <w:sz w:val="26"/>
          <w:szCs w:val="26"/>
        </w:rPr>
      </w:pPr>
    </w:p>
    <w:p w:rsidR="00583652" w:rsidRPr="007556B1" w:rsidRDefault="00583652" w:rsidP="00583652">
      <w:pPr>
        <w:jc w:val="center"/>
        <w:rPr>
          <w:b/>
          <w:sz w:val="26"/>
          <w:szCs w:val="26"/>
        </w:rPr>
      </w:pPr>
    </w:p>
    <w:tbl>
      <w:tblPr>
        <w:tblW w:w="9168" w:type="dxa"/>
        <w:tblInd w:w="113" w:type="dxa"/>
        <w:tblLook w:val="04A0" w:firstRow="1" w:lastRow="0" w:firstColumn="1" w:lastColumn="0" w:noHBand="0" w:noVBand="1"/>
      </w:tblPr>
      <w:tblGrid>
        <w:gridCol w:w="680"/>
        <w:gridCol w:w="6828"/>
        <w:gridCol w:w="1660"/>
      </w:tblGrid>
      <w:tr w:rsidR="00583652" w:rsidRPr="00B90882" w:rsidTr="00583652">
        <w:trPr>
          <w:trHeight w:val="8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b/>
                <w:bCs/>
              </w:rPr>
            </w:pPr>
            <w:r w:rsidRPr="00B90882">
              <w:rPr>
                <w:b/>
                <w:bCs/>
              </w:rPr>
              <w:t>№ пп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b/>
                <w:bCs/>
              </w:rPr>
            </w:pPr>
            <w:r w:rsidRPr="00B90882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b/>
                <w:bCs/>
              </w:rPr>
            </w:pPr>
            <w:r w:rsidRPr="00B90882">
              <w:rPr>
                <w:b/>
                <w:bCs/>
              </w:rPr>
              <w:t>Сумма, руб.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124 800,00</w:t>
            </w:r>
          </w:p>
        </w:tc>
      </w:tr>
      <w:tr w:rsidR="00583652" w:rsidRPr="00B90882" w:rsidTr="00583652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2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010.04.002.0 ГБОУ НАО «СШ им. В.Л. Аншукова с. Великовисочное»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7 200,00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3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010.04.003.0 ГБОУ НАО «СШ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7 200,00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4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24 000,00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5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010.04.005.0 ГБОУ НАО «СШ с.Несь»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19 200,00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6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010.04.006.0 ГБОУ НАО «СШ с. Нижняя Пёша»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7 200,00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7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20 400,00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8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010.04.009.0 ГБОУ НАО «СШ с. Тельвиска»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9 600,00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9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8 400,00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10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010.04.012.0 ГБОУ НАО «СШ п. Шойна»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3 600,00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11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2 400,00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12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010.04.015.0 ГБОУ НАО «ОШ п. Каратайка»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9 600,00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13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>010.04.027.0 ГБОУ НАО «НШ-ДС п. Хонгурей»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4 800,00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14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 xml:space="preserve">010.04.031.0 ГБОУ НАО </w:t>
            </w:r>
            <w:r>
              <w:t>«СШ № 1»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103 200,00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15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 xml:space="preserve">010.04.032.0 ГБОУ НАО </w:t>
            </w:r>
            <w:r>
              <w:t>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25 200,00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16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 xml:space="preserve">010.04.033.0 ГБОУ НАО </w:t>
            </w:r>
            <w:r>
              <w:t>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37 200,00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17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 xml:space="preserve">010.04.034.0 ГБОУ НАО </w:t>
            </w:r>
            <w:r>
              <w:t>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133 200,00</w:t>
            </w:r>
          </w:p>
        </w:tc>
      </w:tr>
      <w:tr w:rsidR="00583652" w:rsidRPr="00B90882" w:rsidTr="0058365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18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652" w:rsidRPr="00B90882" w:rsidRDefault="00583652" w:rsidP="00583652">
            <w:r w:rsidRPr="00B90882">
              <w:t xml:space="preserve">010.04.035.0 ГБОУ НАО </w:t>
            </w:r>
            <w:r>
              <w:t>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sz w:val="24"/>
                <w:szCs w:val="24"/>
              </w:rPr>
            </w:pPr>
            <w:r w:rsidRPr="00B90882">
              <w:rPr>
                <w:sz w:val="24"/>
                <w:szCs w:val="24"/>
              </w:rPr>
              <w:t>14 400,00</w:t>
            </w:r>
          </w:p>
        </w:tc>
      </w:tr>
      <w:tr w:rsidR="00583652" w:rsidRPr="00B90882" w:rsidTr="00583652">
        <w:trPr>
          <w:trHeight w:val="345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652" w:rsidRPr="00B90882" w:rsidRDefault="00583652" w:rsidP="00583652">
            <w:pPr>
              <w:jc w:val="center"/>
              <w:rPr>
                <w:b/>
                <w:bCs/>
                <w:sz w:val="24"/>
                <w:szCs w:val="24"/>
              </w:rPr>
            </w:pPr>
            <w:r w:rsidRPr="00B9088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652" w:rsidRPr="00B90882" w:rsidRDefault="00583652" w:rsidP="00583652">
            <w:pPr>
              <w:jc w:val="right"/>
              <w:rPr>
                <w:b/>
                <w:bCs/>
                <w:sz w:val="24"/>
                <w:szCs w:val="24"/>
              </w:rPr>
            </w:pPr>
            <w:r w:rsidRPr="00B90882">
              <w:rPr>
                <w:b/>
                <w:bCs/>
                <w:sz w:val="24"/>
                <w:szCs w:val="24"/>
              </w:rPr>
              <w:t>561 600,00</w:t>
            </w:r>
          </w:p>
        </w:tc>
      </w:tr>
    </w:tbl>
    <w:p w:rsidR="00080FA1" w:rsidRDefault="00080FA1" w:rsidP="00F505A2">
      <w:pPr>
        <w:rPr>
          <w:vanish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F505A2" w:rsidRPr="00F505A2" w:rsidRDefault="00F505A2" w:rsidP="00F505A2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16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2E6D9C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2E6D9C">
        <w:rPr>
          <w:b/>
          <w:sz w:val="26"/>
          <w:szCs w:val="26"/>
        </w:rPr>
        <w:t xml:space="preserve"> на возмещение недополученных доходов государственным профессиональным образовательным организациям, реализующим образовательные программы среднего профессионального образования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181701" w:rsidRDefault="009262C9" w:rsidP="009262C9">
      <w:pPr>
        <w:jc w:val="center"/>
        <w:rPr>
          <w:b/>
          <w:sz w:val="26"/>
          <w:szCs w:val="26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020"/>
        <w:gridCol w:w="6497"/>
        <w:gridCol w:w="1712"/>
      </w:tblGrid>
      <w:tr w:rsidR="009262C9" w:rsidRPr="00044043" w:rsidTr="00F505A2">
        <w:trPr>
          <w:trHeight w:val="87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b/>
                <w:bCs/>
              </w:rPr>
            </w:pPr>
            <w:r w:rsidRPr="00044043">
              <w:rPr>
                <w:b/>
                <w:bCs/>
              </w:rPr>
              <w:t>№ пп</w:t>
            </w:r>
          </w:p>
        </w:tc>
        <w:tc>
          <w:tcPr>
            <w:tcW w:w="6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b/>
                <w:bCs/>
              </w:rPr>
            </w:pPr>
            <w:r w:rsidRPr="00044043">
              <w:rPr>
                <w:b/>
                <w:bCs/>
              </w:rPr>
              <w:t>Наименование учреждения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b/>
                <w:bCs/>
              </w:rPr>
            </w:pPr>
            <w:r w:rsidRPr="00044043">
              <w:rPr>
                <w:b/>
                <w:bCs/>
              </w:rPr>
              <w:t>Сумма, руб.</w:t>
            </w:r>
          </w:p>
        </w:tc>
      </w:tr>
      <w:tr w:rsidR="009262C9" w:rsidRPr="00044043" w:rsidTr="00F505A2">
        <w:trPr>
          <w:trHeight w:val="6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sz w:val="24"/>
                <w:szCs w:val="24"/>
              </w:rPr>
            </w:pPr>
            <w:r w:rsidRPr="00044043">
              <w:rPr>
                <w:sz w:val="24"/>
                <w:szCs w:val="24"/>
              </w:rPr>
              <w:t>1</w:t>
            </w:r>
          </w:p>
        </w:tc>
        <w:tc>
          <w:tcPr>
            <w:tcW w:w="6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44043" w:rsidRDefault="009262C9" w:rsidP="00F505A2">
            <w:r w:rsidRPr="00044043">
              <w:t>010.05.001.0 ГБПОУ НАО «Ненецкий аграрно -экономический техникум имени В.Г. Волкова»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44043" w:rsidRDefault="009262C9" w:rsidP="00F505A2">
            <w:pPr>
              <w:jc w:val="right"/>
              <w:rPr>
                <w:sz w:val="24"/>
                <w:szCs w:val="24"/>
              </w:rPr>
            </w:pPr>
            <w:r w:rsidRPr="00044043">
              <w:rPr>
                <w:sz w:val="24"/>
                <w:szCs w:val="24"/>
              </w:rPr>
              <w:t>902 000,00</w:t>
            </w:r>
          </w:p>
        </w:tc>
      </w:tr>
      <w:tr w:rsidR="009262C9" w:rsidRPr="00044043" w:rsidTr="00F505A2">
        <w:trPr>
          <w:trHeight w:val="6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sz w:val="24"/>
                <w:szCs w:val="24"/>
              </w:rPr>
            </w:pPr>
            <w:r w:rsidRPr="00044043">
              <w:rPr>
                <w:sz w:val="24"/>
                <w:szCs w:val="24"/>
              </w:rPr>
              <w:t>2</w:t>
            </w:r>
          </w:p>
        </w:tc>
        <w:tc>
          <w:tcPr>
            <w:tcW w:w="6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44043" w:rsidRDefault="009262C9" w:rsidP="00F505A2">
            <w:r w:rsidRPr="00044043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44043" w:rsidRDefault="009262C9" w:rsidP="00F505A2">
            <w:pPr>
              <w:jc w:val="right"/>
              <w:rPr>
                <w:sz w:val="24"/>
                <w:szCs w:val="24"/>
              </w:rPr>
            </w:pPr>
            <w:r w:rsidRPr="00044043">
              <w:rPr>
                <w:sz w:val="24"/>
                <w:szCs w:val="24"/>
              </w:rPr>
              <w:t>654 700,00</w:t>
            </w:r>
          </w:p>
        </w:tc>
      </w:tr>
      <w:tr w:rsidR="009262C9" w:rsidRPr="00044043" w:rsidTr="00F505A2">
        <w:trPr>
          <w:trHeight w:val="6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sz w:val="24"/>
                <w:szCs w:val="24"/>
              </w:rPr>
            </w:pPr>
            <w:r w:rsidRPr="00044043">
              <w:rPr>
                <w:sz w:val="24"/>
                <w:szCs w:val="24"/>
              </w:rPr>
              <w:t>3</w:t>
            </w:r>
          </w:p>
        </w:tc>
        <w:tc>
          <w:tcPr>
            <w:tcW w:w="6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44043" w:rsidRDefault="009262C9" w:rsidP="00F505A2">
            <w:r w:rsidRPr="00044043">
              <w:t>010.05.003.0 ГБПОУ НАО «Ненецкое профессиональное училище»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44043" w:rsidRDefault="009262C9" w:rsidP="00F505A2">
            <w:pPr>
              <w:jc w:val="right"/>
              <w:rPr>
                <w:sz w:val="24"/>
                <w:szCs w:val="24"/>
              </w:rPr>
            </w:pPr>
            <w:r w:rsidRPr="00044043">
              <w:rPr>
                <w:sz w:val="24"/>
                <w:szCs w:val="24"/>
              </w:rPr>
              <w:t>654 700,00</w:t>
            </w:r>
          </w:p>
        </w:tc>
      </w:tr>
      <w:tr w:rsidR="009262C9" w:rsidRPr="00044043" w:rsidTr="00F505A2">
        <w:trPr>
          <w:trHeight w:val="345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44043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4404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44043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044043">
              <w:rPr>
                <w:b/>
                <w:bCs/>
                <w:sz w:val="24"/>
                <w:szCs w:val="24"/>
              </w:rPr>
              <w:t>2 211 400,00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181701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17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0054F3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0054F3">
        <w:rPr>
          <w:b/>
          <w:sz w:val="26"/>
          <w:szCs w:val="26"/>
        </w:rPr>
        <w:t xml:space="preserve"> на возмещение недополученных доходов общеобразовательным организациям, реализующим дополнительные общеобразовательные программы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C17436" w:rsidRDefault="009262C9" w:rsidP="009262C9">
      <w:pPr>
        <w:jc w:val="center"/>
        <w:rPr>
          <w:b/>
          <w:sz w:val="26"/>
          <w:szCs w:val="26"/>
        </w:rPr>
      </w:pPr>
    </w:p>
    <w:tbl>
      <w:tblPr>
        <w:tblW w:w="9168" w:type="dxa"/>
        <w:tblInd w:w="113" w:type="dxa"/>
        <w:tblLook w:val="04A0" w:firstRow="1" w:lastRow="0" w:firstColumn="1" w:lastColumn="0" w:noHBand="0" w:noVBand="1"/>
      </w:tblPr>
      <w:tblGrid>
        <w:gridCol w:w="980"/>
        <w:gridCol w:w="6528"/>
        <w:gridCol w:w="1660"/>
      </w:tblGrid>
      <w:tr w:rsidR="009262C9" w:rsidRPr="000054F3" w:rsidTr="00F505A2">
        <w:trPr>
          <w:trHeight w:val="87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№ пп</w:t>
            </w: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Сумма, руб.</w:t>
            </w:r>
          </w:p>
        </w:tc>
      </w:tr>
      <w:tr w:rsidR="009262C9" w:rsidRPr="000054F3" w:rsidTr="00F505A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1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054F3" w:rsidRDefault="009262C9" w:rsidP="00F505A2">
            <w:r w:rsidRPr="000054F3"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1 371 500,00</w:t>
            </w:r>
          </w:p>
        </w:tc>
      </w:tr>
      <w:tr w:rsidR="009262C9" w:rsidRPr="000054F3" w:rsidTr="00F505A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2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054F3" w:rsidRDefault="009262C9" w:rsidP="00F505A2">
            <w:r w:rsidRPr="000054F3">
              <w:t xml:space="preserve">010.04.033.0 ГБОУ НАО </w:t>
            </w:r>
            <w:r>
              <w:t>«</w:t>
            </w:r>
            <w:r w:rsidRPr="000054F3">
              <w:t xml:space="preserve">СШ </w:t>
            </w:r>
            <w:r>
              <w:t>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778 500,00</w:t>
            </w:r>
          </w:p>
        </w:tc>
      </w:tr>
      <w:tr w:rsidR="009262C9" w:rsidRPr="000054F3" w:rsidTr="00F505A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3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054F3" w:rsidRDefault="009262C9" w:rsidP="00F505A2">
            <w:r w:rsidRPr="000054F3">
              <w:t xml:space="preserve">010.04.037.0 ГБОУ НАО </w:t>
            </w:r>
            <w:r>
              <w:t>«НСШ им. А.П. Пырерки»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6 760 900,00</w:t>
            </w:r>
          </w:p>
        </w:tc>
      </w:tr>
      <w:tr w:rsidR="009262C9" w:rsidRPr="000054F3" w:rsidTr="00F505A2">
        <w:trPr>
          <w:trHeight w:val="345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054F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0054F3">
              <w:rPr>
                <w:b/>
                <w:bCs/>
                <w:sz w:val="24"/>
                <w:szCs w:val="24"/>
              </w:rPr>
              <w:t>8 910 900,00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1A50E1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AA574C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AA574C">
        <w:rPr>
          <w:b/>
          <w:sz w:val="26"/>
          <w:szCs w:val="26"/>
        </w:rPr>
        <w:t xml:space="preserve"> бюджетным учреждениям на организацию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AA574C">
        <w:rPr>
          <w:b/>
          <w:sz w:val="26"/>
          <w:szCs w:val="26"/>
        </w:rPr>
        <w:t>культурно-досуговой деятельности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304164" w:rsidRDefault="009262C9" w:rsidP="009262C9">
      <w:pPr>
        <w:jc w:val="center"/>
        <w:rPr>
          <w:b/>
          <w:sz w:val="26"/>
          <w:szCs w:val="26"/>
        </w:rPr>
      </w:pPr>
    </w:p>
    <w:tbl>
      <w:tblPr>
        <w:tblW w:w="9238" w:type="dxa"/>
        <w:tblInd w:w="113" w:type="dxa"/>
        <w:tblLook w:val="04A0" w:firstRow="1" w:lastRow="0" w:firstColumn="1" w:lastColumn="0" w:noHBand="0" w:noVBand="1"/>
      </w:tblPr>
      <w:tblGrid>
        <w:gridCol w:w="879"/>
        <w:gridCol w:w="6374"/>
        <w:gridCol w:w="284"/>
        <w:gridCol w:w="1701"/>
      </w:tblGrid>
      <w:tr w:rsidR="009262C9" w:rsidRPr="000054F3" w:rsidTr="00F505A2">
        <w:trPr>
          <w:trHeight w:val="87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№ пп</w:t>
            </w:r>
          </w:p>
        </w:tc>
        <w:tc>
          <w:tcPr>
            <w:tcW w:w="6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Наименование учреждения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Сумма, руб.</w:t>
            </w:r>
          </w:p>
        </w:tc>
      </w:tr>
      <w:tr w:rsidR="009262C9" w:rsidRPr="000054F3" w:rsidTr="00F505A2">
        <w:trPr>
          <w:trHeight w:val="31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1</w:t>
            </w:r>
          </w:p>
        </w:tc>
        <w:tc>
          <w:tcPr>
            <w:tcW w:w="6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054F3" w:rsidRDefault="009262C9" w:rsidP="00F505A2">
            <w:r w:rsidRPr="00AA574C">
              <w:t xml:space="preserve">010.52.026.0 ГБУК НАО </w:t>
            </w:r>
            <w:r>
              <w:t>«Тельвисочный СКЦ «Престиж»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2C9" w:rsidRDefault="009262C9" w:rsidP="00F505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421 700,00</w:t>
            </w:r>
          </w:p>
        </w:tc>
      </w:tr>
      <w:tr w:rsidR="009262C9" w:rsidRPr="000054F3" w:rsidTr="00F505A2">
        <w:trPr>
          <w:trHeight w:val="345"/>
        </w:trPr>
        <w:tc>
          <w:tcPr>
            <w:tcW w:w="7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054F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2C9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421 700,00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79304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19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4265C8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4265C8">
        <w:rPr>
          <w:b/>
          <w:sz w:val="26"/>
          <w:szCs w:val="26"/>
        </w:rPr>
        <w:t xml:space="preserve"> бюджетным учреждениям на сохранение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4265C8">
        <w:rPr>
          <w:b/>
          <w:sz w:val="26"/>
          <w:szCs w:val="26"/>
        </w:rPr>
        <w:t>и развитие традиционной народной культуры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BA437E" w:rsidRDefault="009262C9" w:rsidP="009262C9">
      <w:pPr>
        <w:jc w:val="center"/>
        <w:rPr>
          <w:b/>
          <w:sz w:val="26"/>
          <w:szCs w:val="26"/>
        </w:rPr>
      </w:pPr>
    </w:p>
    <w:tbl>
      <w:tblPr>
        <w:tblW w:w="9168" w:type="dxa"/>
        <w:tblInd w:w="113" w:type="dxa"/>
        <w:tblLook w:val="04A0" w:firstRow="1" w:lastRow="0" w:firstColumn="1" w:lastColumn="0" w:noHBand="0" w:noVBand="1"/>
      </w:tblPr>
      <w:tblGrid>
        <w:gridCol w:w="980"/>
        <w:gridCol w:w="6528"/>
        <w:gridCol w:w="1660"/>
      </w:tblGrid>
      <w:tr w:rsidR="009262C9" w:rsidRPr="000054F3" w:rsidTr="00F505A2">
        <w:trPr>
          <w:trHeight w:val="87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№ пп</w:t>
            </w: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Сумма, руб.</w:t>
            </w:r>
          </w:p>
        </w:tc>
      </w:tr>
      <w:tr w:rsidR="009262C9" w:rsidRPr="000054F3" w:rsidTr="00F505A2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1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054F3" w:rsidRDefault="009262C9" w:rsidP="00F505A2">
            <w:r w:rsidRPr="004265C8">
              <w:t>010.52.002.0 ГБУК «ЭКЦ НАО»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2 103 500,00</w:t>
            </w:r>
          </w:p>
        </w:tc>
      </w:tr>
      <w:tr w:rsidR="009262C9" w:rsidRPr="000054F3" w:rsidTr="00F505A2">
        <w:trPr>
          <w:trHeight w:val="345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054F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2 103 500,00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20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Субсидия</w:t>
      </w:r>
      <w:r w:rsidRPr="009117D7">
        <w:rPr>
          <w:b/>
          <w:sz w:val="26"/>
          <w:szCs w:val="26"/>
        </w:rPr>
        <w:t xml:space="preserve"> бюджетным учреждениям на мероприятия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9117D7">
        <w:rPr>
          <w:b/>
          <w:sz w:val="26"/>
          <w:szCs w:val="26"/>
        </w:rPr>
        <w:t>в области развития туризма Ненецкого автономного округа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ED3E20" w:rsidRDefault="009262C9" w:rsidP="009262C9">
      <w:pPr>
        <w:jc w:val="center"/>
        <w:rPr>
          <w:b/>
          <w:sz w:val="26"/>
          <w:szCs w:val="26"/>
        </w:rPr>
      </w:pPr>
    </w:p>
    <w:tbl>
      <w:tblPr>
        <w:tblW w:w="9458" w:type="dxa"/>
        <w:tblInd w:w="113" w:type="dxa"/>
        <w:tblLook w:val="04A0" w:firstRow="1" w:lastRow="0" w:firstColumn="1" w:lastColumn="0" w:noHBand="0" w:noVBand="1"/>
      </w:tblPr>
      <w:tblGrid>
        <w:gridCol w:w="879"/>
        <w:gridCol w:w="6753"/>
        <w:gridCol w:w="236"/>
        <w:gridCol w:w="1590"/>
      </w:tblGrid>
      <w:tr w:rsidR="009262C9" w:rsidRPr="000054F3" w:rsidTr="00F505A2">
        <w:trPr>
          <w:trHeight w:val="87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№ пп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Наименование учреждения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</w:rPr>
            </w:pPr>
            <w:r w:rsidRPr="000054F3">
              <w:rPr>
                <w:b/>
                <w:bCs/>
              </w:rPr>
              <w:t>Сумма, руб.</w:t>
            </w:r>
          </w:p>
        </w:tc>
      </w:tr>
      <w:tr w:rsidR="009262C9" w:rsidRPr="000054F3" w:rsidTr="00F505A2">
        <w:trPr>
          <w:trHeight w:val="31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sz w:val="24"/>
                <w:szCs w:val="24"/>
              </w:rPr>
            </w:pPr>
            <w:r w:rsidRPr="000054F3">
              <w:rPr>
                <w:sz w:val="24"/>
                <w:szCs w:val="24"/>
              </w:rPr>
              <w:t>1</w:t>
            </w:r>
          </w:p>
        </w:tc>
        <w:tc>
          <w:tcPr>
            <w:tcW w:w="6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054F3" w:rsidRDefault="009262C9" w:rsidP="00F505A2">
            <w:r w:rsidRPr="009117D7">
              <w:t xml:space="preserve">010.52.003.0 ГБУ </w:t>
            </w:r>
            <w:r>
              <w:t>НАО «Центр арктического туризма»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2C9" w:rsidRDefault="009262C9" w:rsidP="00F505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367 700,00</w:t>
            </w:r>
          </w:p>
        </w:tc>
      </w:tr>
      <w:tr w:rsidR="009262C9" w:rsidRPr="000054F3" w:rsidTr="00F505A2">
        <w:trPr>
          <w:trHeight w:val="345"/>
        </w:trPr>
        <w:tc>
          <w:tcPr>
            <w:tcW w:w="7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054F3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054F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62C9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054F3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367 700,00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21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Pr="003C5137" w:rsidRDefault="009262C9" w:rsidP="009262C9">
      <w:pPr>
        <w:jc w:val="center"/>
        <w:rPr>
          <w:b/>
          <w:sz w:val="26"/>
          <w:szCs w:val="26"/>
        </w:rPr>
      </w:pPr>
      <w:r w:rsidRPr="003C5137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3C5137">
        <w:rPr>
          <w:b/>
          <w:sz w:val="26"/>
          <w:szCs w:val="26"/>
        </w:rPr>
        <w:t xml:space="preserve"> на осуществление </w:t>
      </w:r>
    </w:p>
    <w:p w:rsidR="009262C9" w:rsidRPr="003C5137" w:rsidRDefault="009262C9" w:rsidP="009262C9">
      <w:pPr>
        <w:jc w:val="center"/>
        <w:rPr>
          <w:b/>
          <w:sz w:val="26"/>
          <w:szCs w:val="26"/>
        </w:rPr>
      </w:pPr>
      <w:r w:rsidRPr="003C5137">
        <w:rPr>
          <w:b/>
          <w:sz w:val="26"/>
          <w:szCs w:val="26"/>
        </w:rPr>
        <w:t xml:space="preserve">текущего и (или) капитального ремонта </w:t>
      </w:r>
    </w:p>
    <w:p w:rsidR="009262C9" w:rsidRPr="003C5137" w:rsidRDefault="009262C9" w:rsidP="009262C9">
      <w:pPr>
        <w:jc w:val="center"/>
        <w:rPr>
          <w:b/>
          <w:sz w:val="26"/>
          <w:szCs w:val="26"/>
        </w:rPr>
      </w:pPr>
      <w:r w:rsidRPr="003C5137">
        <w:rPr>
          <w:b/>
          <w:sz w:val="26"/>
          <w:szCs w:val="26"/>
        </w:rPr>
        <w:t xml:space="preserve">государственным бюджетным организациям, </w:t>
      </w:r>
    </w:p>
    <w:p w:rsidR="009262C9" w:rsidRPr="003C5137" w:rsidRDefault="009262C9" w:rsidP="009262C9">
      <w:pPr>
        <w:jc w:val="center"/>
        <w:rPr>
          <w:b/>
          <w:sz w:val="26"/>
          <w:szCs w:val="26"/>
        </w:rPr>
      </w:pPr>
      <w:r w:rsidRPr="003C5137">
        <w:rPr>
          <w:b/>
          <w:sz w:val="26"/>
          <w:szCs w:val="26"/>
        </w:rPr>
        <w:t xml:space="preserve">подведомственным Департаменту образования, </w:t>
      </w:r>
    </w:p>
    <w:p w:rsidR="009262C9" w:rsidRPr="003C5137" w:rsidRDefault="009262C9" w:rsidP="009262C9">
      <w:pPr>
        <w:jc w:val="center"/>
        <w:rPr>
          <w:b/>
          <w:sz w:val="26"/>
          <w:szCs w:val="26"/>
        </w:rPr>
      </w:pPr>
      <w:r w:rsidRPr="003C5137">
        <w:rPr>
          <w:b/>
          <w:sz w:val="26"/>
          <w:szCs w:val="26"/>
        </w:rPr>
        <w:t>культуры и спорта Ненецкого автономного округа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3C5137" w:rsidRDefault="009262C9" w:rsidP="009262C9">
      <w:pPr>
        <w:jc w:val="center"/>
        <w:rPr>
          <w:b/>
          <w:sz w:val="26"/>
          <w:szCs w:val="26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1120"/>
        <w:gridCol w:w="6530"/>
        <w:gridCol w:w="1660"/>
      </w:tblGrid>
      <w:tr w:rsidR="009262C9" w:rsidRPr="006A4046" w:rsidTr="00F505A2">
        <w:trPr>
          <w:trHeight w:val="87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b/>
                <w:bCs/>
              </w:rPr>
            </w:pPr>
            <w:r w:rsidRPr="006A4046">
              <w:rPr>
                <w:b/>
                <w:bCs/>
              </w:rPr>
              <w:t>№ пп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b/>
                <w:bCs/>
              </w:rPr>
            </w:pPr>
            <w:r w:rsidRPr="006A4046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b/>
                <w:bCs/>
              </w:rPr>
            </w:pPr>
            <w:r w:rsidRPr="006A4046">
              <w:rPr>
                <w:b/>
                <w:bCs/>
              </w:rPr>
              <w:t>Сумма, руб.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010.02.009.0 ГБДОУ НАО «Детский сад п. Нельмин-Нос»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631 800,00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 xml:space="preserve">010.02.031.0 ГБДОУ НАО </w:t>
            </w:r>
            <w:r>
              <w:t>«</w:t>
            </w:r>
            <w:r w:rsidRPr="006A4046">
              <w:t>Детский сад "Семицветик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1 742 500,00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3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010.02.013.0 ГБДОУ НАО «Детский сад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1 211 300,00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4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010.02.021.0 ГБДОУ НАО «ЦРР-ДС «Умка»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368 700,00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3 468 700,00</w:t>
            </w:r>
          </w:p>
        </w:tc>
      </w:tr>
      <w:tr w:rsidR="009262C9" w:rsidRPr="006A4046" w:rsidTr="00F505A2">
        <w:trPr>
          <w:trHeight w:val="6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6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010.04.002.0 ГБОУ НАО «СШ им. В.Л. Аншукова с. Великовисочное»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900 000,00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7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010.04.003.0 ГБОУ НАО «СШ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700 000,00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8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9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010.04.005.0 ГБОУ НАО «СШ с.Несь»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2 034 600,00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10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764 900,00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11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010.04.007.0 ГБОУ НАО «СШ с.Оксино»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12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800 000,00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13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010.04.009.0 ГБОУ НАО «СШ с. Тельвиска»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14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600 000,00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15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010.04.011.0 ГБОУ НАО «СШ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16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010.04.012.0 ГБОУ НАО «СШ п. Шойна»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14 798 000,00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17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400 000,00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18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19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010.04.015.0 ГБОУ НАО «ОШ п. Каратайка»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400 000,00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20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010.04.016.0 ГБОУ НАО «ОШ п. Усть-Кара»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400 000,00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21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010.04.017.0 ГБОУ НАО «ОШ с. Коткино»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400 000,00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22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010.04.018.0 ГБОУ НАО «ОШ п. Нельмин-Нос»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1 172 700,00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23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24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>010.04.027.0 ГБОУ НАО «НШ-ДС п. Хонгурей»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25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 xml:space="preserve">010.04.031.0 ГБОУ НАО </w:t>
            </w:r>
            <w:r>
              <w:t>«СШ № 1»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26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 xml:space="preserve">010.04.032.0 ГБОУ НАО </w:t>
            </w:r>
            <w:r>
              <w:t>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27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>
              <w:t>010.04.033.0 ГБОУ НАО 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500 000,00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28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 xml:space="preserve">010.04.034.0 ГБОУ НАО </w:t>
            </w:r>
            <w:r>
              <w:t>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4 092 100,00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29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 xml:space="preserve">010.04.035.0 ГБОУ НАО </w:t>
            </w:r>
            <w:r>
              <w:t>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9 773 200,00</w:t>
            </w:r>
          </w:p>
        </w:tc>
      </w:tr>
      <w:tr w:rsidR="009262C9" w:rsidRPr="006A4046" w:rsidTr="00F505A2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30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6A4046" w:rsidRDefault="009262C9" w:rsidP="00F505A2">
            <w:r w:rsidRPr="006A4046">
              <w:t xml:space="preserve">010.04.038.0 ГБОУ НАО </w:t>
            </w:r>
            <w:r>
              <w:t>«НШ-ДС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sz w:val="24"/>
                <w:szCs w:val="24"/>
              </w:rPr>
            </w:pPr>
            <w:r w:rsidRPr="006A4046">
              <w:rPr>
                <w:sz w:val="24"/>
                <w:szCs w:val="24"/>
              </w:rPr>
              <w:t>300 000,00</w:t>
            </w:r>
          </w:p>
        </w:tc>
      </w:tr>
      <w:tr w:rsidR="009262C9" w:rsidRPr="006A4046" w:rsidTr="00F505A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6A4046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6A4046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6A4046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6A4046">
              <w:rPr>
                <w:b/>
                <w:bCs/>
                <w:sz w:val="24"/>
                <w:szCs w:val="24"/>
              </w:rPr>
              <w:t>49 358 500,00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22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на приобретение основных средств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981005">
        <w:rPr>
          <w:b/>
          <w:sz w:val="26"/>
          <w:szCs w:val="26"/>
        </w:rPr>
        <w:t xml:space="preserve">государственным бюджетным организациям,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981005">
        <w:rPr>
          <w:b/>
          <w:sz w:val="26"/>
          <w:szCs w:val="26"/>
        </w:rPr>
        <w:t xml:space="preserve">подведомственным Департаменту образования, </w:t>
      </w:r>
    </w:p>
    <w:p w:rsidR="009262C9" w:rsidRPr="003C5137" w:rsidRDefault="009262C9" w:rsidP="009262C9">
      <w:pPr>
        <w:jc w:val="center"/>
        <w:rPr>
          <w:b/>
          <w:sz w:val="26"/>
          <w:szCs w:val="26"/>
        </w:rPr>
      </w:pPr>
      <w:r w:rsidRPr="00981005">
        <w:rPr>
          <w:b/>
          <w:sz w:val="26"/>
          <w:szCs w:val="26"/>
        </w:rPr>
        <w:t>культуры и спорта Ненецкого автономного округа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CF731F" w:rsidRDefault="009262C9" w:rsidP="009262C9">
      <w:pPr>
        <w:jc w:val="center"/>
        <w:rPr>
          <w:b/>
          <w:sz w:val="26"/>
          <w:szCs w:val="26"/>
        </w:rPr>
      </w:pPr>
    </w:p>
    <w:tbl>
      <w:tblPr>
        <w:tblW w:w="9080" w:type="dxa"/>
        <w:tblInd w:w="113" w:type="dxa"/>
        <w:tblLook w:val="04A0" w:firstRow="1" w:lastRow="0" w:firstColumn="1" w:lastColumn="0" w:noHBand="0" w:noVBand="1"/>
      </w:tblPr>
      <w:tblGrid>
        <w:gridCol w:w="900"/>
        <w:gridCol w:w="6520"/>
        <w:gridCol w:w="1660"/>
      </w:tblGrid>
      <w:tr w:rsidR="009262C9" w:rsidRPr="00197F09" w:rsidTr="00F505A2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2C9" w:rsidRPr="00197F09" w:rsidRDefault="009262C9" w:rsidP="00F505A2">
            <w:pPr>
              <w:jc w:val="center"/>
              <w:rPr>
                <w:b/>
                <w:bCs/>
              </w:rPr>
            </w:pPr>
            <w:r w:rsidRPr="00197F09">
              <w:rPr>
                <w:b/>
                <w:bCs/>
              </w:rPr>
              <w:t>№ пп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97F09" w:rsidRDefault="009262C9" w:rsidP="00F505A2">
            <w:pPr>
              <w:jc w:val="center"/>
              <w:rPr>
                <w:b/>
                <w:bCs/>
              </w:rPr>
            </w:pPr>
            <w:r w:rsidRPr="00197F09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97F09" w:rsidRDefault="009262C9" w:rsidP="00F505A2">
            <w:pPr>
              <w:jc w:val="center"/>
              <w:rPr>
                <w:b/>
                <w:bCs/>
              </w:rPr>
            </w:pPr>
            <w:r w:rsidRPr="00197F09">
              <w:rPr>
                <w:b/>
                <w:bCs/>
              </w:rPr>
              <w:t>Сумма, руб.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010.02.012.0 ГБДОУ НАО </w:t>
            </w:r>
            <w:r>
              <w:t>«</w:t>
            </w:r>
            <w:r w:rsidRPr="00197F09">
              <w:t>Детский сад с. Оксино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35 300,00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010.02.022.0 ГБДОУ НАО </w:t>
            </w:r>
            <w:r>
              <w:t>«</w:t>
            </w:r>
            <w:r w:rsidRPr="00197F09">
              <w:t xml:space="preserve">ЦРР - ДС </w:t>
            </w:r>
            <w:r>
              <w:t>«</w:t>
            </w:r>
            <w:r w:rsidRPr="00197F09">
              <w:t>Солнышко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40 000,00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010.04.001.0 ГБОУ НАО </w:t>
            </w:r>
            <w:r>
              <w:t>«</w:t>
            </w:r>
            <w:r w:rsidRPr="00197F09">
              <w:t>СШ п. Искателей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700 000,00</w:t>
            </w:r>
          </w:p>
        </w:tc>
      </w:tr>
      <w:tr w:rsidR="009262C9" w:rsidRPr="00197F09" w:rsidTr="00F505A2">
        <w:trPr>
          <w:trHeight w:val="6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010.04.002.0 ГБОУ НАО </w:t>
            </w:r>
            <w:r>
              <w:t>«</w:t>
            </w:r>
            <w:r w:rsidRPr="00197F09">
              <w:t>СШ им. В.Л. Аншукова с. Великовисочное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186 200,00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010.04.003.0 ГБОУ НАО </w:t>
            </w:r>
            <w:r>
              <w:t>«</w:t>
            </w:r>
            <w:r w:rsidRPr="00197F09">
              <w:t>СШ п. Индига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182 400,00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010.04.004.0 ГБОУ НАО </w:t>
            </w:r>
            <w:r>
              <w:t>«</w:t>
            </w:r>
            <w:r w:rsidRPr="00197F09">
              <w:t>СШ п. Красное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855 000,00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010.04.005.0 ГБОУ НАО </w:t>
            </w:r>
            <w:r>
              <w:t>«</w:t>
            </w:r>
            <w:r w:rsidRPr="00197F09">
              <w:t>СШ с.Несь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432 000,00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010.04.006.0 ГБОУ НАО </w:t>
            </w:r>
            <w:r>
              <w:t>«</w:t>
            </w:r>
            <w:r w:rsidRPr="00197F09">
              <w:t>СШ с. Нижняя Пёша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9 039 200,00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010.04.007.0 ГБОУ НАО </w:t>
            </w:r>
            <w:r>
              <w:t>«</w:t>
            </w:r>
            <w:r w:rsidRPr="00197F09">
              <w:t>СШ с.Оксино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199 500,00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010.04.008.0 ГБОУ НАО </w:t>
            </w:r>
            <w:r>
              <w:t>«</w:t>
            </w:r>
            <w:r w:rsidRPr="00197F09">
              <w:t>СШ с. Ома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220 400,00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010.04.009.0 ГБОУ НАО </w:t>
            </w:r>
            <w:r>
              <w:t>«</w:t>
            </w:r>
            <w:r w:rsidRPr="00197F09">
              <w:t>СШ с. Тельвиска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133 000,00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010.04.010.0 ГБОУ НАО </w:t>
            </w:r>
            <w:r>
              <w:t>«</w:t>
            </w:r>
            <w:r w:rsidRPr="00197F09">
              <w:t>СШ п. Харута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191 800,00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010.04.011.0 ГБОУ НАО </w:t>
            </w:r>
            <w:r>
              <w:t>«</w:t>
            </w:r>
            <w:r w:rsidRPr="00197F09">
              <w:t>СШ п. Хорей -Вер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190 000,00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010.04.012.0 ГБОУ НАО </w:t>
            </w:r>
            <w:r>
              <w:t>«</w:t>
            </w:r>
            <w:r w:rsidRPr="00197F09">
              <w:t>СШ п. Шойна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89 300,00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010.04.013.0 ГБОУ НАО </w:t>
            </w:r>
            <w:r>
              <w:t>«</w:t>
            </w:r>
            <w:r w:rsidRPr="00197F09">
              <w:t>ОШ д. Андег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38 000,00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010.04.014.0 ГБОУ НАО </w:t>
            </w:r>
            <w:r>
              <w:t>«</w:t>
            </w:r>
            <w:r w:rsidRPr="00197F09">
              <w:t>ОШ п. Амдерма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57 000,00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010.04.015.0 ГБОУ НАО </w:t>
            </w:r>
            <w:r>
              <w:t>«</w:t>
            </w:r>
            <w:r w:rsidRPr="00197F09">
              <w:t>ОШ п. Каратайка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237 500,00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010.04.016.0 ГБОУ НАО </w:t>
            </w:r>
            <w:r>
              <w:t>«</w:t>
            </w:r>
            <w:r w:rsidRPr="00197F09">
              <w:t>ОШ п. Усть-Кара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190 000,00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010.04.017.0 ГБОУ НАО </w:t>
            </w:r>
            <w:r>
              <w:t>«</w:t>
            </w:r>
            <w:r w:rsidRPr="00197F09">
              <w:t>ОШ с. Коткино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83 600,00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010.04.018.0 ГБОУ НАО </w:t>
            </w:r>
            <w:r>
              <w:t>«</w:t>
            </w:r>
            <w:r w:rsidRPr="00197F09">
              <w:t>ОШ п. Нельмин-Нос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190 000,00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010.04.022.0 ГБОУ НАО </w:t>
            </w:r>
            <w:r>
              <w:t>«</w:t>
            </w:r>
            <w:r w:rsidRPr="00197F09">
              <w:t>НШ-ДС д. Верхняя Пёша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7 600,00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010.04.025.0 ГБОУ НАО </w:t>
            </w:r>
            <w:r>
              <w:t>«</w:t>
            </w:r>
            <w:r w:rsidRPr="00197F09">
              <w:t>НШ-ДС д. Макарово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3 800,00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010.04.027.0 ГБОУ НАО </w:t>
            </w:r>
            <w:r>
              <w:t>«</w:t>
            </w:r>
            <w:r w:rsidRPr="00197F09">
              <w:t>НШ-ДС п. Хонгурей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13 300,00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010.04.030.0 ГБОУ НАО </w:t>
            </w:r>
            <w:r>
              <w:t>«</w:t>
            </w:r>
            <w:r w:rsidRPr="00197F09">
              <w:t>Ненецкая санаторная школа- интернат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400 000,00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010.04.031.0 ГБОУ НАО </w:t>
            </w:r>
            <w:r>
              <w:t>«СШ № 1»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1 249 600,00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010.04.032.0 ГБОУ НАО </w:t>
            </w:r>
            <w:r>
              <w:t>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700 000,00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010.04.033.0 ГБОУ НАО </w:t>
            </w:r>
            <w:r>
              <w:t>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747 800,00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010.04.034.0 ГБОУ НАО </w:t>
            </w:r>
            <w:r>
              <w:t>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1 350 000,00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>
              <w:t>010.04.035.0 ГБОУ НАО 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700 000,00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30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010.04.037.0 ГБОУ НАО </w:t>
            </w:r>
            <w:r>
              <w:t>«НСШ им. А.П. Пырерки»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475 000,00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31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010.04.038.0 ГБОУ НАО </w:t>
            </w:r>
            <w:r>
              <w:t>«НШ-ДС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47 500,00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32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010.52.008.0 ГБУК НАО </w:t>
            </w:r>
            <w:r>
              <w:t>«</w:t>
            </w:r>
            <w:r w:rsidRPr="00197F09">
              <w:t>Великовисочный ЦДК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484 000,00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33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97F09" w:rsidRDefault="009262C9" w:rsidP="00F505A2">
            <w:r w:rsidRPr="00197F09">
              <w:t xml:space="preserve">010.52.030.0 ГБУК НАО </w:t>
            </w:r>
            <w:r>
              <w:t>«</w:t>
            </w:r>
            <w:r w:rsidRPr="00197F09">
              <w:t>ИДЦ поселка Хорей-Вер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sz w:val="24"/>
                <w:szCs w:val="24"/>
              </w:rPr>
            </w:pPr>
            <w:r w:rsidRPr="00197F09">
              <w:rPr>
                <w:sz w:val="24"/>
                <w:szCs w:val="24"/>
              </w:rPr>
              <w:t>659 600,00</w:t>
            </w:r>
          </w:p>
        </w:tc>
      </w:tr>
      <w:tr w:rsidR="009262C9" w:rsidRPr="00197F09" w:rsidTr="00F505A2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197F09" w:rsidRDefault="009262C9" w:rsidP="00F505A2">
            <w:pPr>
              <w:rPr>
                <w:sz w:val="18"/>
                <w:szCs w:val="18"/>
              </w:rPr>
            </w:pPr>
            <w:r w:rsidRPr="00197F09">
              <w:rPr>
                <w:sz w:val="18"/>
                <w:szCs w:val="18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97F09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197F0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97F09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197F09">
              <w:rPr>
                <w:b/>
                <w:bCs/>
                <w:sz w:val="24"/>
                <w:szCs w:val="24"/>
              </w:rPr>
              <w:t>20 128 400,00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23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704251">
        <w:rPr>
          <w:b/>
          <w:sz w:val="26"/>
          <w:szCs w:val="26"/>
        </w:rPr>
        <w:t>Субсиди</w:t>
      </w:r>
      <w:r>
        <w:rPr>
          <w:b/>
          <w:sz w:val="26"/>
          <w:szCs w:val="26"/>
        </w:rPr>
        <w:t>я</w:t>
      </w:r>
      <w:r w:rsidRPr="00704251">
        <w:rPr>
          <w:b/>
          <w:sz w:val="26"/>
          <w:szCs w:val="26"/>
        </w:rPr>
        <w:t xml:space="preserve"> бюджетным учреждениям на вознаграждение педагогическим работникам общеобразовательных организаций за выполнение функций классного руководителя, а также воспитателям образовательных организаций дошкольного образования за организацию работы в группах</w:t>
      </w:r>
    </w:p>
    <w:p w:rsidR="009262C9" w:rsidRPr="004B3081" w:rsidRDefault="009262C9" w:rsidP="009262C9">
      <w:pPr>
        <w:jc w:val="center"/>
        <w:rPr>
          <w:b/>
          <w:sz w:val="26"/>
          <w:szCs w:val="26"/>
        </w:rPr>
      </w:pPr>
    </w:p>
    <w:p w:rsidR="009262C9" w:rsidRPr="004B3081" w:rsidRDefault="009262C9" w:rsidP="009262C9">
      <w:pPr>
        <w:jc w:val="center"/>
        <w:rPr>
          <w:b/>
          <w:sz w:val="26"/>
          <w:szCs w:val="26"/>
        </w:rPr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880"/>
        <w:gridCol w:w="6460"/>
        <w:gridCol w:w="1660"/>
      </w:tblGrid>
      <w:tr w:rsidR="009262C9" w:rsidRPr="00704251" w:rsidTr="00F505A2">
        <w:trPr>
          <w:trHeight w:val="8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</w:rPr>
            </w:pPr>
            <w:r w:rsidRPr="00704251">
              <w:rPr>
                <w:b/>
                <w:bCs/>
              </w:rPr>
              <w:t>№ пп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</w:rPr>
            </w:pPr>
            <w:r w:rsidRPr="00704251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</w:rPr>
            </w:pPr>
            <w:r w:rsidRPr="00704251">
              <w:rPr>
                <w:b/>
                <w:bCs/>
              </w:rPr>
              <w:t>Сумма, руб.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010.02.001.0 ГБДОУ НАО  «Детский сад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89 800,00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010.02.003.0 ГБДОУ НАО  «Детский сад с. Великовисочное»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194 500,00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010.02.004.0 ГБДОУ НАО  «Детский сад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287 300,00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010.02.005.0 ГБДОУ НАО  «Детский сад п. Каратайка»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347 100,00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010.02.006.0 ГБДОУ НАО  «Детский сад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40 200,00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010.02.007.0 ГБДОУ НАО  «Детский сад с. Коткино»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148 900,00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010.02.008.0 ГБДОУ НАО  «Детский сад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39 786,49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010.02.009.0 ГБДОУ НАО  «Детский сад п. Нельмин-Нос»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487 500,00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010.02.010.0 ГБДОУ НАО  «Детский сад с. 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400 500,00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010.02.011.0 ГБДОУ НАО  «Детский сад с. Нижняя -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367 300,00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010.02.012.0 ГБДОУ НАО  «Детский сад с. 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155 600,00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010.02.013.0 ГБДОУ НАО  «Детский сад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306 200,00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010.02.014.0 ГБДОУ НАО  «Детский сад с. Тельвиска»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330 800,00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010.02.015.0 ГБДОУ НАО  «Детский сад п. Усть - 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393 700,00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010.02.016.0 ГБДОУ НАО  «Детский сад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331 300,00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010.02.017.0 ГБДОУ НАО  «Детский сад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417 800,00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010.02.018.0 ГБДОУ НАО  «Детский сад п. Шойна»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116 800,00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010.02.019.0 ГБДОУ НАО  «ЦРР - ДС п.Искателей»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1 245 300,00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010.02.020.0 ГБДОУ НАО  «ЦРР - ДС «Гнёздышко»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1 404 300,00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010.02.021.0 ГБДОУ НАО «ЦРР-ДС «Умка»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1 321 000,00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010.02.022.0 ГБДОУ НАО "ЦРР - ДС "Солнышко"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769 300,00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22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010.02.023.0 ГБДОУ НАО "Детский сад Ромашка"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780 000,00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010.02.024.0 ГБДОУ НАО "ЦРР - ДС "Аннушка"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893 700,00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010.02.025.0 ГБДОУ НАО "Детский сад "Росток"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558 600,00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010.02.026.0 ГБДОУ НАО "Детский сад "Теремок"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1 833 300,00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010.02.027.0 ГБДОУ НАО "ЦРР - ДС "Сказка"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940 400,00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010.02.028.0 ГБДОУ НАО "Детский сад "Родничок"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950 600,00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010.02.029.0 ГБДОУ НАО "ЦРР - ДС "Радуга"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1 374 600,00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010.02.030.0 ГБДОУ НАО "Детский сад "Кораблик"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1 239 000,00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010.02.031.0 ГБДОУ НАО "Детский сад "Семицветик"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1 542 500,00</w:t>
            </w:r>
          </w:p>
        </w:tc>
      </w:tr>
      <w:tr w:rsidR="009262C9" w:rsidRPr="00704251" w:rsidTr="00F505A2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010.04.002.0 ГБОУ НАО «СШ им. В.Л. Аншукова с. Великовисочное»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87 000,00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010.04.003.0 ГБОУ НАО «СШ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68 600,00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4 400,00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010.04.013.0 ГБОУ НАО «ОШ д. Андег»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61 000,00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35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27 200,00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010.04.025.0 ГБОУ НАО «НШ-ДС д. Макарово»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9 600,00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010.04.027.0 ГБОУ НАО «НШ-ДС п. Хонгурей»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94 000,00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38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>010.04.028.0 ГБОУ НАО «НШ-ДС д. Куя»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1 813,51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39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 w:rsidRPr="00704251">
              <w:t xml:space="preserve">010.04.038.0 </w:t>
            </w:r>
            <w:r>
              <w:t>ГБОУ НАО «НШ-ДС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200 900,00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7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70425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704251">
              <w:rPr>
                <w:b/>
                <w:bCs/>
                <w:sz w:val="24"/>
                <w:szCs w:val="24"/>
              </w:rPr>
              <w:t>20 462 200,00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24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2165FE">
        <w:rPr>
          <w:b/>
          <w:sz w:val="26"/>
          <w:szCs w:val="26"/>
        </w:rPr>
        <w:t>Организация и обеспечение вывоза обучающихся в общеобразовательных учреждениях в начале и в конце учебного года и на зимние каникулы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476926" w:rsidRDefault="009262C9" w:rsidP="009262C9">
      <w:pPr>
        <w:jc w:val="center"/>
        <w:rPr>
          <w:b/>
          <w:sz w:val="26"/>
          <w:szCs w:val="26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880"/>
        <w:gridCol w:w="6460"/>
        <w:gridCol w:w="1869"/>
      </w:tblGrid>
      <w:tr w:rsidR="009262C9" w:rsidRPr="00704251" w:rsidTr="00F505A2">
        <w:trPr>
          <w:trHeight w:val="8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</w:rPr>
            </w:pPr>
            <w:r w:rsidRPr="00704251">
              <w:rPr>
                <w:b/>
                <w:bCs/>
              </w:rPr>
              <w:t>№ пп</w:t>
            </w:r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</w:rPr>
            </w:pPr>
            <w:r w:rsidRPr="00704251">
              <w:rPr>
                <w:b/>
                <w:bCs/>
              </w:rPr>
              <w:t>Наименование учреждения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</w:rPr>
            </w:pPr>
            <w:r w:rsidRPr="00704251">
              <w:rPr>
                <w:b/>
                <w:bCs/>
              </w:rPr>
              <w:t>Сумма, руб.</w:t>
            </w:r>
          </w:p>
        </w:tc>
      </w:tr>
      <w:tr w:rsidR="009262C9" w:rsidRPr="00704251" w:rsidTr="00F505A2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sz w:val="24"/>
                <w:szCs w:val="24"/>
              </w:rPr>
            </w:pPr>
            <w:r w:rsidRPr="00704251">
              <w:rPr>
                <w:sz w:val="24"/>
                <w:szCs w:val="24"/>
              </w:rPr>
              <w:t>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04251" w:rsidRDefault="009262C9" w:rsidP="00F505A2">
            <w:r>
              <w:t>010.04.037.0 ГБОУ НАО «НСШ им. А.П. Пырерки»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04251" w:rsidRDefault="009262C9" w:rsidP="00F505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29 632 000,00</w:t>
            </w:r>
          </w:p>
        </w:tc>
      </w:tr>
      <w:tr w:rsidR="009262C9" w:rsidRPr="00704251" w:rsidTr="00F505A2">
        <w:trPr>
          <w:trHeight w:val="315"/>
        </w:trPr>
        <w:tc>
          <w:tcPr>
            <w:tcW w:w="7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04251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70425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476926" w:rsidRDefault="009262C9" w:rsidP="00F505A2">
            <w:pPr>
              <w:jc w:val="right"/>
              <w:rPr>
                <w:sz w:val="24"/>
                <w:szCs w:val="24"/>
              </w:rPr>
            </w:pPr>
            <w:r w:rsidRPr="00476926">
              <w:rPr>
                <w:sz w:val="24"/>
                <w:szCs w:val="24"/>
              </w:rPr>
              <w:t>29 632 000,00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25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C62D83">
        <w:rPr>
          <w:b/>
          <w:sz w:val="26"/>
          <w:szCs w:val="26"/>
        </w:rPr>
        <w:t xml:space="preserve">государственное обеспечение детей-сирот и детей,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C62D83">
        <w:rPr>
          <w:b/>
          <w:sz w:val="26"/>
          <w:szCs w:val="26"/>
        </w:rPr>
        <w:t xml:space="preserve">оставшихся без попечения родителей, обучающихся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C62D83">
        <w:rPr>
          <w:b/>
          <w:sz w:val="26"/>
          <w:szCs w:val="26"/>
        </w:rPr>
        <w:t>в государственных профессиональных образовательных организациях Ненецкого автономного округа</w:t>
      </w:r>
    </w:p>
    <w:p w:rsidR="009262C9" w:rsidRPr="003E2D45" w:rsidRDefault="009262C9" w:rsidP="009262C9">
      <w:pPr>
        <w:jc w:val="center"/>
        <w:rPr>
          <w:b/>
          <w:sz w:val="26"/>
          <w:szCs w:val="26"/>
        </w:rPr>
      </w:pPr>
    </w:p>
    <w:p w:rsidR="009262C9" w:rsidRPr="003E2D45" w:rsidRDefault="009262C9" w:rsidP="009262C9">
      <w:pPr>
        <w:jc w:val="center"/>
        <w:rPr>
          <w:b/>
          <w:sz w:val="26"/>
          <w:szCs w:val="26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9262C9" w:rsidRPr="00093C54" w:rsidTr="00F505A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 w:rsidRPr="00093C54">
              <w:rPr>
                <w:b/>
                <w:bCs/>
              </w:rPr>
              <w:t>№ пп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093C54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093C54">
              <w:rPr>
                <w:b/>
                <w:bCs/>
              </w:rPr>
              <w:t>умма, руб.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4A4A08" w:rsidRDefault="009262C9" w:rsidP="00F505A2">
            <w:r w:rsidRPr="004A4A08"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4A4A08" w:rsidRDefault="009262C9" w:rsidP="00F505A2">
            <w:pPr>
              <w:jc w:val="center"/>
            </w:pPr>
            <w:r>
              <w:t>5 939 000</w:t>
            </w:r>
            <w:r w:rsidRPr="004A4A08">
              <w:t>,00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4A4A08" w:rsidRDefault="009262C9" w:rsidP="00F505A2">
            <w:r w:rsidRPr="004A4A08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4A4A08" w:rsidRDefault="009262C9" w:rsidP="00F505A2">
            <w:pPr>
              <w:jc w:val="center"/>
            </w:pPr>
            <w:r>
              <w:t>5 319 200</w:t>
            </w:r>
            <w:r w:rsidRPr="004A4A08">
              <w:t>,00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4A4A08" w:rsidRDefault="009262C9" w:rsidP="00F505A2">
            <w:r w:rsidRPr="004A4A08"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4A4A08" w:rsidRDefault="009262C9" w:rsidP="00F505A2">
            <w:pPr>
              <w:jc w:val="center"/>
            </w:pPr>
            <w:r>
              <w:t>8 167 100</w:t>
            </w:r>
            <w:r w:rsidRPr="004A4A08">
              <w:t>,00</w:t>
            </w:r>
          </w:p>
        </w:tc>
      </w:tr>
      <w:tr w:rsidR="009262C9" w:rsidRPr="00093C54" w:rsidTr="00F505A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093C54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093C54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19 425 300</w:t>
            </w:r>
            <w:r w:rsidRPr="004A4A08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3E2D45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26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7B32BD">
        <w:rPr>
          <w:b/>
          <w:sz w:val="26"/>
          <w:szCs w:val="26"/>
        </w:rPr>
        <w:t xml:space="preserve">выплату стипендий обучающимся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B32BD">
        <w:rPr>
          <w:b/>
          <w:sz w:val="26"/>
          <w:szCs w:val="26"/>
        </w:rPr>
        <w:t>в государственных профессиональных образовательных организациях Ненецкого автономного округа</w:t>
      </w:r>
    </w:p>
    <w:p w:rsidR="009262C9" w:rsidRPr="003C1F95" w:rsidRDefault="009262C9" w:rsidP="009262C9">
      <w:pPr>
        <w:jc w:val="center"/>
        <w:rPr>
          <w:b/>
          <w:sz w:val="26"/>
          <w:szCs w:val="26"/>
        </w:rPr>
      </w:pPr>
    </w:p>
    <w:p w:rsidR="009262C9" w:rsidRPr="003C1F95" w:rsidRDefault="009262C9" w:rsidP="009262C9">
      <w:pPr>
        <w:jc w:val="center"/>
        <w:rPr>
          <w:b/>
          <w:sz w:val="26"/>
          <w:szCs w:val="26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9262C9" w:rsidRPr="00093C54" w:rsidTr="00F505A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 w:rsidRPr="00093C54">
              <w:rPr>
                <w:b/>
                <w:bCs/>
              </w:rPr>
              <w:t>№ пп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093C54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093C54">
              <w:rPr>
                <w:b/>
                <w:bCs/>
              </w:rPr>
              <w:t>умма, руб.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7B32BD" w:rsidRDefault="009262C9" w:rsidP="00F505A2">
            <w:r w:rsidRPr="007B32BD"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7B32BD" w:rsidRDefault="009262C9" w:rsidP="00F505A2">
            <w:pPr>
              <w:jc w:val="center"/>
            </w:pPr>
            <w:r w:rsidRPr="007B32BD">
              <w:t>5 250 000,00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7B32BD" w:rsidRDefault="009262C9" w:rsidP="00F505A2">
            <w:r w:rsidRPr="007B32BD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7B32BD" w:rsidRDefault="009262C9" w:rsidP="00F505A2">
            <w:pPr>
              <w:jc w:val="center"/>
            </w:pPr>
            <w:r w:rsidRPr="007B32BD">
              <w:t>6 177 000,00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7B32BD" w:rsidRDefault="009262C9" w:rsidP="00F505A2">
            <w:r w:rsidRPr="007B32BD"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7B32BD" w:rsidRDefault="009262C9" w:rsidP="00F505A2">
            <w:pPr>
              <w:jc w:val="center"/>
            </w:pPr>
            <w:r w:rsidRPr="007B32BD">
              <w:t>4 973 000,00</w:t>
            </w:r>
          </w:p>
        </w:tc>
      </w:tr>
      <w:tr w:rsidR="009262C9" w:rsidRPr="00093C54" w:rsidTr="00F505A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093C54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093C54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16 400 000</w:t>
            </w:r>
            <w:r w:rsidRPr="004A4A08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3C1F95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27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EB5F2C">
        <w:rPr>
          <w:b/>
          <w:sz w:val="26"/>
          <w:szCs w:val="26"/>
        </w:rPr>
        <w:t xml:space="preserve">компенсацию денежных средств за проезд в дни каникул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EB5F2C">
        <w:rPr>
          <w:b/>
          <w:sz w:val="26"/>
          <w:szCs w:val="26"/>
        </w:rPr>
        <w:t xml:space="preserve">к месту жительства и обратно к месту учебы один раз в год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EB5F2C">
        <w:rPr>
          <w:b/>
          <w:sz w:val="26"/>
          <w:szCs w:val="26"/>
        </w:rPr>
        <w:t>обучающимся в государственных профессиональных образовательных организациях Ненецкого автономного округа</w:t>
      </w:r>
    </w:p>
    <w:p w:rsidR="009262C9" w:rsidRPr="00833016" w:rsidRDefault="009262C9" w:rsidP="009262C9">
      <w:pPr>
        <w:jc w:val="center"/>
        <w:rPr>
          <w:b/>
          <w:sz w:val="26"/>
          <w:szCs w:val="26"/>
        </w:rPr>
      </w:pPr>
    </w:p>
    <w:p w:rsidR="009262C9" w:rsidRPr="00833016" w:rsidRDefault="009262C9" w:rsidP="009262C9">
      <w:pPr>
        <w:jc w:val="center"/>
        <w:rPr>
          <w:b/>
          <w:sz w:val="26"/>
          <w:szCs w:val="26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9262C9" w:rsidRPr="00093C54" w:rsidTr="00F505A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 w:rsidRPr="00093C54">
              <w:rPr>
                <w:b/>
                <w:bCs/>
              </w:rPr>
              <w:t>№ пп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093C54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93C54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093C54">
              <w:rPr>
                <w:b/>
                <w:bCs/>
              </w:rPr>
              <w:t>умма, руб.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193A80" w:rsidRDefault="009262C9" w:rsidP="00F505A2">
            <w:r w:rsidRPr="00193A80">
              <w:t>010.05.001.0 ГБПОУ НАО «Ненецкий аграрно-экономический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193A80" w:rsidRDefault="009262C9" w:rsidP="00F505A2">
            <w:pPr>
              <w:jc w:val="center"/>
            </w:pPr>
            <w:r w:rsidRPr="00193A80">
              <w:t>137 200,00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193A80" w:rsidRDefault="009262C9" w:rsidP="00F505A2">
            <w:r w:rsidRPr="00193A80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193A80" w:rsidRDefault="009262C9" w:rsidP="00F505A2">
            <w:pPr>
              <w:jc w:val="center"/>
            </w:pPr>
            <w:r w:rsidRPr="00193A80">
              <w:t>448 000,00</w:t>
            </w:r>
          </w:p>
        </w:tc>
      </w:tr>
      <w:tr w:rsidR="009262C9" w:rsidRPr="00093C54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4A4A08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4A4A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193A80" w:rsidRDefault="009262C9" w:rsidP="00F505A2">
            <w:r w:rsidRPr="00193A80"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193A80" w:rsidRDefault="009262C9" w:rsidP="00F505A2">
            <w:pPr>
              <w:jc w:val="center"/>
            </w:pPr>
            <w:r w:rsidRPr="00193A80">
              <w:t>704 800,00</w:t>
            </w:r>
          </w:p>
        </w:tc>
      </w:tr>
      <w:tr w:rsidR="009262C9" w:rsidRPr="00093C54" w:rsidTr="00F505A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093C54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093C54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1 290 000,00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833016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071F49">
        <w:rPr>
          <w:b/>
          <w:sz w:val="26"/>
          <w:szCs w:val="26"/>
        </w:rPr>
        <w:t>Субсидии бюджетным учреждениям на мероприятия в области сохранения и развития культуры в рамках государственной программ</w:t>
      </w:r>
      <w:r>
        <w:rPr>
          <w:b/>
          <w:sz w:val="26"/>
          <w:szCs w:val="26"/>
        </w:rPr>
        <w:t>ы Ненецкого автономного округа «</w:t>
      </w:r>
      <w:r w:rsidRPr="00071F49">
        <w:rPr>
          <w:b/>
          <w:sz w:val="26"/>
          <w:szCs w:val="26"/>
        </w:rPr>
        <w:t>Развитие культуры</w:t>
      </w:r>
      <w:r>
        <w:rPr>
          <w:b/>
          <w:sz w:val="26"/>
          <w:szCs w:val="26"/>
        </w:rPr>
        <w:t xml:space="preserve"> и туризма»</w:t>
      </w:r>
    </w:p>
    <w:p w:rsidR="009262C9" w:rsidRPr="0069606B" w:rsidRDefault="009262C9" w:rsidP="009262C9">
      <w:pPr>
        <w:jc w:val="center"/>
        <w:rPr>
          <w:b/>
          <w:sz w:val="26"/>
          <w:szCs w:val="26"/>
        </w:rPr>
      </w:pPr>
    </w:p>
    <w:p w:rsidR="009262C9" w:rsidRPr="0069606B" w:rsidRDefault="009262C9" w:rsidP="009262C9">
      <w:pPr>
        <w:jc w:val="center"/>
        <w:rPr>
          <w:b/>
          <w:sz w:val="26"/>
          <w:szCs w:val="26"/>
        </w:rPr>
      </w:pPr>
    </w:p>
    <w:tbl>
      <w:tblPr>
        <w:tblW w:w="9301" w:type="dxa"/>
        <w:tblLook w:val="04A0" w:firstRow="1" w:lastRow="0" w:firstColumn="1" w:lastColumn="0" w:noHBand="0" w:noVBand="1"/>
      </w:tblPr>
      <w:tblGrid>
        <w:gridCol w:w="1560"/>
        <w:gridCol w:w="5381"/>
        <w:gridCol w:w="2360"/>
      </w:tblGrid>
      <w:tr w:rsidR="009262C9" w:rsidRPr="00071F49" w:rsidTr="00F505A2">
        <w:trPr>
          <w:trHeight w:val="8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71F49" w:rsidRDefault="009262C9" w:rsidP="00F505A2">
            <w:pPr>
              <w:jc w:val="center"/>
              <w:rPr>
                <w:b/>
                <w:bCs/>
              </w:rPr>
            </w:pPr>
            <w:r w:rsidRPr="00071F49">
              <w:rPr>
                <w:b/>
                <w:bCs/>
              </w:rPr>
              <w:t>№ пп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71F49" w:rsidRDefault="009262C9" w:rsidP="00F505A2">
            <w:pPr>
              <w:jc w:val="center"/>
              <w:rPr>
                <w:b/>
                <w:bCs/>
              </w:rPr>
            </w:pPr>
            <w:r w:rsidRPr="00071F49">
              <w:rPr>
                <w:b/>
                <w:bCs/>
              </w:rPr>
              <w:t>Наименование у</w:t>
            </w:r>
            <w:r>
              <w:rPr>
                <w:b/>
                <w:bCs/>
              </w:rPr>
              <w:t>ч</w:t>
            </w:r>
            <w:r w:rsidRPr="00071F49">
              <w:rPr>
                <w:b/>
                <w:bCs/>
              </w:rPr>
              <w:t>реждения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71F49" w:rsidRDefault="009262C9" w:rsidP="00F505A2">
            <w:pPr>
              <w:jc w:val="center"/>
              <w:rPr>
                <w:b/>
                <w:bCs/>
              </w:rPr>
            </w:pPr>
            <w:r w:rsidRPr="00071F49">
              <w:rPr>
                <w:b/>
                <w:bCs/>
              </w:rPr>
              <w:t>Сумма, руб.</w:t>
            </w:r>
          </w:p>
        </w:tc>
      </w:tr>
      <w:tr w:rsidR="009262C9" w:rsidRPr="00071F49" w:rsidTr="00F505A2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DB5685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71F49" w:rsidRDefault="009262C9" w:rsidP="00F505A2">
            <w:r w:rsidRPr="00071F49">
              <w:t>010.51.001.0 ГБУК «Ненецкий краеведческий музей»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71F49" w:rsidRDefault="009262C9" w:rsidP="00F505A2">
            <w:pPr>
              <w:jc w:val="right"/>
              <w:rPr>
                <w:sz w:val="24"/>
                <w:szCs w:val="24"/>
              </w:rPr>
            </w:pPr>
            <w:r w:rsidRPr="00071F49">
              <w:rPr>
                <w:sz w:val="24"/>
                <w:szCs w:val="24"/>
              </w:rPr>
              <w:t>3 200 000,00</w:t>
            </w:r>
          </w:p>
        </w:tc>
      </w:tr>
      <w:tr w:rsidR="009262C9" w:rsidRPr="00071F49" w:rsidTr="00F505A2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DB5685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DB568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071F49" w:rsidRDefault="009262C9" w:rsidP="00F505A2">
            <w:r w:rsidRPr="00071F49">
              <w:t>010.51.002.0 ГБУК «ИКиЛМЗ</w:t>
            </w:r>
            <w:r>
              <w:t xml:space="preserve"> </w:t>
            </w:r>
            <w:r w:rsidRPr="00071F49">
              <w:t>«Пустозерск»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71F49" w:rsidRDefault="009262C9" w:rsidP="00F505A2">
            <w:pPr>
              <w:jc w:val="right"/>
              <w:rPr>
                <w:sz w:val="24"/>
                <w:szCs w:val="24"/>
              </w:rPr>
            </w:pPr>
            <w:r w:rsidRPr="00071F49">
              <w:rPr>
                <w:sz w:val="24"/>
                <w:szCs w:val="24"/>
              </w:rPr>
              <w:t>800 000,00</w:t>
            </w:r>
          </w:p>
        </w:tc>
      </w:tr>
      <w:tr w:rsidR="009262C9" w:rsidRPr="00071F49" w:rsidTr="00F505A2">
        <w:trPr>
          <w:trHeight w:val="345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071F49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071F4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071F49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Pr="00071F49">
              <w:rPr>
                <w:b/>
                <w:bCs/>
                <w:sz w:val="24"/>
                <w:szCs w:val="24"/>
              </w:rPr>
              <w:t xml:space="preserve"> 000 </w:t>
            </w:r>
            <w:r>
              <w:rPr>
                <w:b/>
                <w:bCs/>
                <w:sz w:val="24"/>
                <w:szCs w:val="24"/>
              </w:rPr>
              <w:t>0</w:t>
            </w:r>
            <w:r w:rsidRPr="00071F49">
              <w:rPr>
                <w:b/>
                <w:bCs/>
                <w:sz w:val="24"/>
                <w:szCs w:val="24"/>
              </w:rPr>
              <w:t>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69606B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29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реализацию </w:t>
      </w:r>
      <w:r w:rsidRPr="00B24A3F">
        <w:rPr>
          <w:b/>
          <w:sz w:val="26"/>
          <w:szCs w:val="26"/>
        </w:rPr>
        <w:t>мероприяти</w:t>
      </w:r>
      <w:r>
        <w:rPr>
          <w:b/>
          <w:sz w:val="26"/>
          <w:szCs w:val="26"/>
        </w:rPr>
        <w:t>й</w:t>
      </w:r>
      <w:r w:rsidRPr="00B24A3F">
        <w:rPr>
          <w:b/>
          <w:sz w:val="26"/>
          <w:szCs w:val="26"/>
        </w:rPr>
        <w:t xml:space="preserve"> государственной программы Ненецкого автономного округа </w:t>
      </w:r>
      <w:r>
        <w:rPr>
          <w:b/>
          <w:sz w:val="26"/>
          <w:szCs w:val="26"/>
        </w:rPr>
        <w:t>«</w:t>
      </w:r>
      <w:r w:rsidRPr="00B24A3F">
        <w:rPr>
          <w:b/>
          <w:sz w:val="26"/>
          <w:szCs w:val="26"/>
        </w:rPr>
        <w:t xml:space="preserve">Развитие </w:t>
      </w:r>
      <w:r>
        <w:rPr>
          <w:b/>
          <w:sz w:val="26"/>
          <w:szCs w:val="26"/>
        </w:rPr>
        <w:t xml:space="preserve">образования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Ненецком автономном округе»</w:t>
      </w:r>
    </w:p>
    <w:p w:rsidR="009262C9" w:rsidRDefault="009262C9" w:rsidP="009262C9">
      <w:pPr>
        <w:jc w:val="center"/>
        <w:rPr>
          <w:b/>
          <w:sz w:val="28"/>
          <w:szCs w:val="28"/>
          <w:lang w:val="en-US"/>
        </w:rPr>
      </w:pP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993"/>
        <w:gridCol w:w="6237"/>
        <w:gridCol w:w="1701"/>
      </w:tblGrid>
      <w:tr w:rsidR="009262C9" w:rsidRPr="00761D2E" w:rsidTr="00F505A2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61D2E" w:rsidRDefault="009262C9" w:rsidP="00F505A2">
            <w:pPr>
              <w:jc w:val="center"/>
              <w:rPr>
                <w:b/>
                <w:bCs/>
                <w:color w:val="000000"/>
              </w:rPr>
            </w:pPr>
            <w:r w:rsidRPr="00761D2E">
              <w:rPr>
                <w:b/>
                <w:bCs/>
                <w:color w:val="000000"/>
              </w:rPr>
              <w:t>№ пп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61D2E" w:rsidRDefault="009262C9" w:rsidP="00F505A2">
            <w:pPr>
              <w:jc w:val="center"/>
              <w:rPr>
                <w:b/>
                <w:bCs/>
                <w:color w:val="000000"/>
              </w:rPr>
            </w:pPr>
            <w:r w:rsidRPr="00761D2E">
              <w:rPr>
                <w:b/>
                <w:bCs/>
                <w:color w:val="000000"/>
              </w:rPr>
              <w:t>Наименование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61D2E" w:rsidRDefault="009262C9" w:rsidP="00F505A2">
            <w:pPr>
              <w:jc w:val="center"/>
              <w:rPr>
                <w:b/>
                <w:bCs/>
                <w:color w:val="000000"/>
              </w:rPr>
            </w:pPr>
            <w:r w:rsidRPr="00761D2E">
              <w:rPr>
                <w:b/>
                <w:bCs/>
                <w:color w:val="000000"/>
              </w:rPr>
              <w:t>Сумма, руб.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010.04.002.0 ГБОУ НАО «СШ им. В.Л. Аншукова с. Великовисочное»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63 000,00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010.04.003.0 ГБОУ НАО «СШ п. Индига»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65 500,00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010.04.004.0 ГБОУ НАО «СШ п. Красное»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33 200,00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010.04.005.0 ГБОУ НАО «СШ с.Несь»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133 200,00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010.04.006.0 ГБОУ НАО «СШ с. Нижняя Пёша»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76 500,00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010.04.007.0 ГБОУ НАО «СШ с.Оксино»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47 400,00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010.04.008.0 ГБОУ НАО «СШ с. Ома»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126 000,00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010.04.010.0 ГБОУ НАО «СШ п. Харута»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81 500,00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010.04.037.0 ГБОУ НАО "НСШ им. А.П. Пырерки"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562 000,00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DB5685" w:rsidRDefault="009262C9" w:rsidP="00F505A2">
            <w:pPr>
              <w:jc w:val="center"/>
              <w:rPr>
                <w:sz w:val="24"/>
                <w:szCs w:val="24"/>
              </w:rPr>
            </w:pPr>
            <w:r w:rsidRPr="00DB5685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61D2E" w:rsidRDefault="009262C9" w:rsidP="00F505A2">
            <w:r w:rsidRPr="00761D2E">
              <w:t>010.07.002.0 ГБУ НАО "НРЦРО"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sz w:val="24"/>
                <w:szCs w:val="24"/>
              </w:rPr>
            </w:pPr>
            <w:r w:rsidRPr="00761D2E">
              <w:rPr>
                <w:sz w:val="24"/>
                <w:szCs w:val="24"/>
              </w:rPr>
              <w:t>13 989 900,00</w:t>
            </w:r>
          </w:p>
        </w:tc>
      </w:tr>
      <w:tr w:rsidR="009262C9" w:rsidRPr="00761D2E" w:rsidTr="00F505A2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62C9" w:rsidRPr="00761D2E" w:rsidRDefault="009262C9" w:rsidP="00F505A2">
            <w:pPr>
              <w:rPr>
                <w:sz w:val="18"/>
                <w:szCs w:val="18"/>
              </w:rPr>
            </w:pPr>
            <w:r w:rsidRPr="00761D2E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761D2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761D2E">
              <w:rPr>
                <w:bCs/>
                <w:sz w:val="24"/>
                <w:szCs w:val="24"/>
              </w:rPr>
              <w:t>Итого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61D2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761D2E">
              <w:rPr>
                <w:b/>
                <w:bCs/>
                <w:sz w:val="24"/>
                <w:szCs w:val="24"/>
              </w:rPr>
              <w:t>15 178 200,00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Default="009262C9" w:rsidP="009262C9">
      <w:pPr>
        <w:jc w:val="center"/>
        <w:rPr>
          <w:b/>
          <w:sz w:val="28"/>
          <w:szCs w:val="28"/>
          <w:lang w:val="en-US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30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реализацию </w:t>
      </w:r>
      <w:r w:rsidRPr="00B24A3F">
        <w:rPr>
          <w:b/>
          <w:sz w:val="26"/>
          <w:szCs w:val="26"/>
        </w:rPr>
        <w:t>мероприяти</w:t>
      </w:r>
      <w:r>
        <w:rPr>
          <w:b/>
          <w:sz w:val="26"/>
          <w:szCs w:val="26"/>
        </w:rPr>
        <w:t>й</w:t>
      </w:r>
      <w:r w:rsidRPr="00B24A3F">
        <w:rPr>
          <w:b/>
          <w:sz w:val="26"/>
          <w:szCs w:val="26"/>
        </w:rPr>
        <w:t xml:space="preserve"> государственной программы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B24A3F">
        <w:rPr>
          <w:b/>
          <w:sz w:val="26"/>
          <w:szCs w:val="26"/>
        </w:rPr>
        <w:t xml:space="preserve">Ненецкого автономного округа </w:t>
      </w:r>
      <w:r>
        <w:rPr>
          <w:b/>
          <w:sz w:val="26"/>
          <w:szCs w:val="26"/>
        </w:rPr>
        <w:t>«</w:t>
      </w:r>
      <w:r w:rsidRPr="00964326">
        <w:rPr>
          <w:b/>
          <w:sz w:val="26"/>
          <w:szCs w:val="26"/>
        </w:rPr>
        <w:t xml:space="preserve">Обеспечение общественного порядка, противодействие преступности, терроризму, экстремизму и коррупции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964326">
        <w:rPr>
          <w:b/>
          <w:sz w:val="26"/>
          <w:szCs w:val="26"/>
        </w:rPr>
        <w:t>в Ненецком автономном округе</w:t>
      </w:r>
      <w:r>
        <w:rPr>
          <w:b/>
          <w:sz w:val="26"/>
          <w:szCs w:val="26"/>
        </w:rPr>
        <w:t>»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D726E9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9262C9" w:rsidRPr="008C44CE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D34A5" w:rsidRDefault="009262C9" w:rsidP="00F505A2">
            <w:r w:rsidRPr="007D34A5">
              <w:t>010.07.002.0 ГБУ НАО «Ненецкий региональный центр развития образования»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D34A5" w:rsidRDefault="009262C9" w:rsidP="00F505A2">
            <w:pPr>
              <w:jc w:val="center"/>
            </w:pPr>
            <w:r>
              <w:t>636 700</w:t>
            </w:r>
            <w:r w:rsidRPr="007D34A5">
              <w:t>,00</w:t>
            </w:r>
          </w:p>
        </w:tc>
      </w:tr>
      <w:tr w:rsidR="009262C9" w:rsidRPr="008C44CE" w:rsidTr="00F505A2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8C44C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636 700</w:t>
            </w:r>
            <w:r w:rsidRPr="007D34A5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D726E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31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711240">
        <w:rPr>
          <w:b/>
          <w:sz w:val="26"/>
          <w:szCs w:val="26"/>
        </w:rPr>
        <w:t xml:space="preserve">проведение курсов повышения квалификации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11240">
        <w:rPr>
          <w:b/>
          <w:sz w:val="26"/>
          <w:szCs w:val="26"/>
        </w:rPr>
        <w:t xml:space="preserve">«Подготовка кандидатов в опекуны, приемные родители, усыновители»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рамках п</w:t>
      </w:r>
      <w:r w:rsidRPr="00711240">
        <w:rPr>
          <w:b/>
          <w:sz w:val="26"/>
          <w:szCs w:val="26"/>
        </w:rPr>
        <w:t xml:space="preserve">одпрограммы 3 «Поддержка семейных форм устройства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11240">
        <w:rPr>
          <w:b/>
          <w:sz w:val="26"/>
          <w:szCs w:val="26"/>
        </w:rPr>
        <w:t xml:space="preserve">детей-сирот и детей, оставшихся без попечения родителей»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11240"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11240">
        <w:rPr>
          <w:b/>
          <w:sz w:val="26"/>
          <w:szCs w:val="26"/>
        </w:rPr>
        <w:t xml:space="preserve">«Профилактика социального сиротства, обеспечение жизнеустройства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11240">
        <w:rPr>
          <w:b/>
          <w:sz w:val="26"/>
          <w:szCs w:val="26"/>
        </w:rPr>
        <w:t xml:space="preserve">детей-сирот и детей, оставшихся без попечения родителей,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711240">
        <w:rPr>
          <w:b/>
          <w:sz w:val="26"/>
          <w:szCs w:val="26"/>
        </w:rPr>
        <w:t>в Ненецком автономном округе»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8A266E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606" w:type="dxa"/>
        <w:tblLook w:val="04A0" w:firstRow="1" w:lastRow="0" w:firstColumn="1" w:lastColumn="0" w:noHBand="0" w:noVBand="1"/>
      </w:tblPr>
      <w:tblGrid>
        <w:gridCol w:w="1000"/>
        <w:gridCol w:w="6905"/>
        <w:gridCol w:w="1701"/>
      </w:tblGrid>
      <w:tr w:rsidR="009262C9" w:rsidRPr="008C44CE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7D34A5" w:rsidRDefault="009262C9" w:rsidP="00F505A2">
            <w:r w:rsidRPr="007D34A5">
              <w:t>010.07.002.0 ГБУ НАО «Ненецкий региональный центр развития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7D34A5" w:rsidRDefault="009262C9" w:rsidP="00F505A2">
            <w:pPr>
              <w:jc w:val="center"/>
            </w:pPr>
            <w:r>
              <w:t>244 400</w:t>
            </w:r>
            <w:r w:rsidRPr="007D34A5">
              <w:t>,00</w:t>
            </w:r>
          </w:p>
        </w:tc>
      </w:tr>
      <w:tr w:rsidR="009262C9" w:rsidRPr="008C44CE" w:rsidTr="00F505A2">
        <w:trPr>
          <w:trHeight w:val="345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8C44C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244 400</w:t>
            </w:r>
            <w:r w:rsidRPr="007D34A5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8A266E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 w:rsidP="009262C9">
      <w:pPr>
        <w:jc w:val="center"/>
        <w:rPr>
          <w:b/>
          <w:sz w:val="28"/>
          <w:szCs w:val="28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Default="009262C9" w:rsidP="009262C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32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B93132">
        <w:rPr>
          <w:b/>
          <w:sz w:val="26"/>
          <w:szCs w:val="26"/>
        </w:rPr>
        <w:t xml:space="preserve">Организация отдыха и оздоровления детей, направляемых в детские оздоровительные организации по путевкам, предоставленным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Default="009262C9" w:rsidP="009262C9">
      <w:pPr>
        <w:jc w:val="center"/>
        <w:rPr>
          <w:b/>
          <w:sz w:val="26"/>
          <w:szCs w:val="26"/>
        </w:rPr>
      </w:pPr>
    </w:p>
    <w:tbl>
      <w:tblPr>
        <w:tblW w:w="9310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9262C9" w:rsidRPr="00B93132" w:rsidTr="00F505A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93132" w:rsidRDefault="009262C9" w:rsidP="00F505A2">
            <w:pPr>
              <w:jc w:val="center"/>
              <w:rPr>
                <w:b/>
                <w:bCs/>
              </w:rPr>
            </w:pPr>
            <w:r w:rsidRPr="00B93132">
              <w:rPr>
                <w:b/>
                <w:bCs/>
              </w:rPr>
              <w:t>№ пп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93132" w:rsidRDefault="009262C9" w:rsidP="00F505A2">
            <w:pPr>
              <w:jc w:val="center"/>
              <w:rPr>
                <w:b/>
                <w:bCs/>
              </w:rPr>
            </w:pPr>
            <w:r w:rsidRPr="00B93132">
              <w:rPr>
                <w:b/>
                <w:bCs/>
              </w:rPr>
              <w:t>Наименование учреждений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93132" w:rsidRDefault="009262C9" w:rsidP="00F505A2">
            <w:pPr>
              <w:jc w:val="center"/>
              <w:rPr>
                <w:b/>
                <w:bCs/>
              </w:rPr>
            </w:pPr>
            <w:r w:rsidRPr="00B93132">
              <w:rPr>
                <w:b/>
                <w:bCs/>
              </w:rPr>
              <w:t>Сумма, руб.</w:t>
            </w:r>
          </w:p>
        </w:tc>
      </w:tr>
      <w:tr w:rsidR="009262C9" w:rsidRPr="00B93132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93132" w:rsidRDefault="009262C9" w:rsidP="00F505A2">
            <w:pPr>
              <w:jc w:val="center"/>
              <w:rPr>
                <w:sz w:val="24"/>
                <w:szCs w:val="24"/>
              </w:rPr>
            </w:pPr>
            <w:r w:rsidRPr="00B93132">
              <w:rPr>
                <w:sz w:val="24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B93132" w:rsidRDefault="009262C9" w:rsidP="00F505A2">
            <w:r w:rsidRPr="00B93132">
              <w:t xml:space="preserve">010.07.001.0 ГБУ НАО </w:t>
            </w:r>
            <w:r>
              <w:t>«РЦМПиВПВМ»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93132" w:rsidRDefault="009262C9" w:rsidP="00F505A2">
            <w:pPr>
              <w:jc w:val="right"/>
              <w:rPr>
                <w:sz w:val="24"/>
                <w:szCs w:val="24"/>
              </w:rPr>
            </w:pPr>
            <w:r w:rsidRPr="00B93132">
              <w:rPr>
                <w:sz w:val="24"/>
                <w:szCs w:val="24"/>
              </w:rPr>
              <w:t>1 021 500,00</w:t>
            </w:r>
          </w:p>
        </w:tc>
      </w:tr>
      <w:tr w:rsidR="009262C9" w:rsidRPr="00B93132" w:rsidTr="00F505A2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93132" w:rsidRDefault="009262C9" w:rsidP="00F505A2">
            <w:pPr>
              <w:jc w:val="center"/>
              <w:rPr>
                <w:sz w:val="24"/>
                <w:szCs w:val="24"/>
              </w:rPr>
            </w:pPr>
            <w:r w:rsidRPr="00B93132">
              <w:rPr>
                <w:sz w:val="24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B93132" w:rsidRDefault="009262C9" w:rsidP="00F505A2">
            <w:r w:rsidRPr="00B93132">
              <w:t xml:space="preserve">010.07.002.0 ГБУ НАО </w:t>
            </w:r>
            <w:r>
              <w:t>«НРЦРО»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93132" w:rsidRDefault="009262C9" w:rsidP="00F505A2">
            <w:pPr>
              <w:jc w:val="right"/>
              <w:rPr>
                <w:sz w:val="24"/>
                <w:szCs w:val="24"/>
              </w:rPr>
            </w:pPr>
            <w:r w:rsidRPr="00B93132">
              <w:rPr>
                <w:sz w:val="24"/>
                <w:szCs w:val="24"/>
              </w:rPr>
              <w:t>1 530 300,00</w:t>
            </w:r>
          </w:p>
        </w:tc>
      </w:tr>
      <w:tr w:rsidR="009262C9" w:rsidRPr="00B93132" w:rsidTr="00F505A2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93132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B9313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93132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B93132">
              <w:rPr>
                <w:b/>
                <w:bCs/>
                <w:sz w:val="24"/>
                <w:szCs w:val="24"/>
              </w:rPr>
              <w:t>2 551 800,00</w:t>
            </w:r>
          </w:p>
        </w:tc>
      </w:tr>
    </w:tbl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9262C9" w:rsidRPr="00CA25F7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33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BA2084">
        <w:rPr>
          <w:b/>
          <w:sz w:val="26"/>
          <w:szCs w:val="26"/>
        </w:rPr>
        <w:t xml:space="preserve">реализацию приоритетных направлений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BA2084">
        <w:rPr>
          <w:b/>
          <w:sz w:val="26"/>
          <w:szCs w:val="26"/>
        </w:rPr>
        <w:t xml:space="preserve">молодежной политики </w:t>
      </w:r>
      <w:r>
        <w:rPr>
          <w:b/>
          <w:sz w:val="26"/>
          <w:szCs w:val="26"/>
        </w:rPr>
        <w:t>в рамках п</w:t>
      </w:r>
      <w:r w:rsidRPr="00BA2084">
        <w:rPr>
          <w:b/>
          <w:sz w:val="26"/>
          <w:szCs w:val="26"/>
        </w:rPr>
        <w:t xml:space="preserve">одпрограммы 1 «Реализация государственной молодежной политики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BA2084">
        <w:rPr>
          <w:b/>
          <w:sz w:val="26"/>
          <w:szCs w:val="26"/>
        </w:rPr>
        <w:t xml:space="preserve">в Ненецком автономном округе в 2015-2020 годах»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BA2084"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BA2084">
        <w:rPr>
          <w:b/>
          <w:sz w:val="26"/>
          <w:szCs w:val="26"/>
        </w:rPr>
        <w:t>«Молодёжь Ненецкого автономного округа»</w:t>
      </w:r>
    </w:p>
    <w:p w:rsidR="009262C9" w:rsidRPr="00306306" w:rsidRDefault="009262C9" w:rsidP="009262C9">
      <w:pPr>
        <w:jc w:val="center"/>
        <w:rPr>
          <w:b/>
          <w:sz w:val="26"/>
          <w:szCs w:val="26"/>
        </w:rPr>
      </w:pPr>
    </w:p>
    <w:p w:rsidR="009262C9" w:rsidRPr="00306306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464" w:type="dxa"/>
        <w:tblLook w:val="04A0" w:firstRow="1" w:lastRow="0" w:firstColumn="1" w:lastColumn="0" w:noHBand="0" w:noVBand="1"/>
      </w:tblPr>
      <w:tblGrid>
        <w:gridCol w:w="1000"/>
        <w:gridCol w:w="6905"/>
        <w:gridCol w:w="1559"/>
      </w:tblGrid>
      <w:tr w:rsidR="009262C9" w:rsidRPr="008C44CE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095A11" w:rsidRDefault="009262C9" w:rsidP="00F505A2">
            <w:r w:rsidRPr="00095A11">
              <w:t>010.07.002.0 ГБУ НАО «</w:t>
            </w:r>
            <w:r>
              <w:t xml:space="preserve"> </w:t>
            </w:r>
            <w:r w:rsidRPr="00DD34E8">
              <w:t>Региональный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62C9" w:rsidRPr="003D0245" w:rsidRDefault="009262C9" w:rsidP="00F505A2">
            <w:pPr>
              <w:jc w:val="right"/>
              <w:rPr>
                <w:bCs/>
                <w:lang w:val="en-US"/>
              </w:rPr>
            </w:pPr>
            <w:r w:rsidRPr="003D0245">
              <w:rPr>
                <w:bCs/>
              </w:rPr>
              <w:t>4</w:t>
            </w:r>
            <w:r>
              <w:rPr>
                <w:bCs/>
                <w:lang w:val="en-US"/>
              </w:rPr>
              <w:t> </w:t>
            </w:r>
            <w:r w:rsidRPr="003D0245">
              <w:rPr>
                <w:bCs/>
              </w:rPr>
              <w:t>711</w:t>
            </w:r>
            <w:r>
              <w:rPr>
                <w:bCs/>
                <w:lang w:val="en-US"/>
              </w:rPr>
              <w:t> </w:t>
            </w:r>
            <w:r w:rsidRPr="003D0245">
              <w:rPr>
                <w:bCs/>
              </w:rPr>
              <w:t>500</w:t>
            </w:r>
            <w:r>
              <w:rPr>
                <w:bCs/>
                <w:lang w:val="en-US"/>
              </w:rPr>
              <w:t>.00</w:t>
            </w:r>
          </w:p>
        </w:tc>
      </w:tr>
      <w:tr w:rsidR="009262C9" w:rsidRPr="003D0245" w:rsidTr="00F505A2">
        <w:trPr>
          <w:trHeight w:val="345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3D0245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3D0245">
              <w:rPr>
                <w:b/>
                <w:bCs/>
              </w:rPr>
              <w:t>4</w:t>
            </w:r>
            <w:r w:rsidRPr="003D0245">
              <w:rPr>
                <w:b/>
                <w:bCs/>
                <w:lang w:val="en-US"/>
              </w:rPr>
              <w:t> </w:t>
            </w:r>
            <w:r w:rsidRPr="003D0245">
              <w:rPr>
                <w:b/>
                <w:bCs/>
              </w:rPr>
              <w:t>711</w:t>
            </w:r>
            <w:r w:rsidRPr="003D0245">
              <w:rPr>
                <w:b/>
                <w:bCs/>
                <w:lang w:val="en-US"/>
              </w:rPr>
              <w:t> </w:t>
            </w:r>
            <w:r w:rsidRPr="003D0245">
              <w:rPr>
                <w:b/>
                <w:bCs/>
              </w:rPr>
              <w:t>500</w:t>
            </w:r>
            <w:r w:rsidRPr="003D0245">
              <w:rPr>
                <w:b/>
                <w:bCs/>
                <w:lang w:val="en-US"/>
              </w:rPr>
              <w:t>.00</w:t>
            </w:r>
          </w:p>
        </w:tc>
      </w:tr>
    </w:tbl>
    <w:p w:rsidR="009262C9" w:rsidRPr="00306306" w:rsidRDefault="009262C9" w:rsidP="009262C9">
      <w:pPr>
        <w:jc w:val="center"/>
        <w:rPr>
          <w:b/>
          <w:sz w:val="26"/>
          <w:szCs w:val="26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080FA1" w:rsidRDefault="00080FA1" w:rsidP="009262C9">
      <w:pPr>
        <w:jc w:val="center"/>
        <w:rPr>
          <w:b/>
          <w:sz w:val="26"/>
          <w:szCs w:val="26"/>
          <w:lang w:val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306306" w:rsidRDefault="009262C9" w:rsidP="009262C9">
      <w:pPr>
        <w:jc w:val="center"/>
        <w:rPr>
          <w:b/>
          <w:sz w:val="26"/>
          <w:szCs w:val="26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34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181B52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181B52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Субсидии на проведение региональных мероприятий для молодежи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рамках подпрограммы 1 «Реализация государственной молодежной политики в Ненецком автономном округе в 2015-2020 годах»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государственной программы Ненецкого автономного округа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«Молодёжь Ненецкого автономного округа»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BC4D73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bottomFromText="200" w:vertAnchor="text" w:horzAnchor="margin" w:tblpY="178"/>
        <w:tblW w:w="9606" w:type="dxa"/>
        <w:tblLook w:val="04A0" w:firstRow="1" w:lastRow="0" w:firstColumn="1" w:lastColumn="0" w:noHBand="0" w:noVBand="1"/>
      </w:tblPr>
      <w:tblGrid>
        <w:gridCol w:w="1000"/>
        <w:gridCol w:w="7046"/>
        <w:gridCol w:w="1560"/>
      </w:tblGrid>
      <w:tr w:rsidR="009262C9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C9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пп</w:t>
            </w:r>
          </w:p>
        </w:tc>
        <w:tc>
          <w:tcPr>
            <w:tcW w:w="7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C9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учреждения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C9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Сумма, руб.</w:t>
            </w:r>
          </w:p>
        </w:tc>
      </w:tr>
      <w:tr w:rsidR="009262C9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C9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62C9" w:rsidRDefault="009262C9" w:rsidP="00F505A2">
            <w:r>
              <w:t xml:space="preserve">010.07.002.0 ГБУ НАО «Региональный центр молодёжной политики и военно-патриотического воспитания»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62C9" w:rsidRDefault="009262C9" w:rsidP="00F505A2">
            <w:pPr>
              <w:jc w:val="right"/>
              <w:rPr>
                <w:bCs/>
              </w:rPr>
            </w:pPr>
            <w:r w:rsidRPr="00714448">
              <w:rPr>
                <w:bCs/>
              </w:rPr>
              <w:t>428 500,00</w:t>
            </w:r>
          </w:p>
        </w:tc>
      </w:tr>
      <w:tr w:rsidR="009262C9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2C9" w:rsidRPr="00714448" w:rsidRDefault="009262C9" w:rsidP="00F505A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62C9" w:rsidRDefault="009262C9" w:rsidP="00F505A2">
            <w:r w:rsidRPr="00714448">
              <w:t>010.52.023.0 ГБУК НАО «Пустозерский ЦДК»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62C9" w:rsidRPr="00714448" w:rsidRDefault="009262C9" w:rsidP="00F505A2">
            <w:pPr>
              <w:jc w:val="right"/>
              <w:rPr>
                <w:bCs/>
              </w:rPr>
            </w:pPr>
            <w:r w:rsidRPr="00714448">
              <w:t>148 000,00</w:t>
            </w:r>
          </w:p>
        </w:tc>
      </w:tr>
      <w:tr w:rsidR="009262C9" w:rsidTr="00F505A2">
        <w:trPr>
          <w:trHeight w:val="345"/>
        </w:trPr>
        <w:tc>
          <w:tcPr>
            <w:tcW w:w="8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C9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62C9" w:rsidRPr="00714448" w:rsidRDefault="009262C9" w:rsidP="00F505A2">
            <w:pPr>
              <w:jc w:val="right"/>
              <w:rPr>
                <w:b/>
                <w:bCs/>
              </w:rPr>
            </w:pPr>
            <w:r w:rsidRPr="00714448">
              <w:rPr>
                <w:b/>
                <w:bCs/>
              </w:rPr>
              <w:t>576 500,00</w:t>
            </w: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  <w:lang w:val="en-US"/>
        </w:rPr>
      </w:pPr>
    </w:p>
    <w:p w:rsidR="00263828" w:rsidRPr="00BC4D73" w:rsidRDefault="00263828" w:rsidP="00263828">
      <w:pPr>
        <w:rPr>
          <w:b/>
          <w:sz w:val="26"/>
          <w:szCs w:val="26"/>
          <w:lang w:val="en-US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</w:t>
            </w:r>
            <w:r w:rsidR="00127AA0">
              <w:rPr>
                <w:sz w:val="26"/>
                <w:szCs w:val="26"/>
              </w:rPr>
              <w:t>5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181B52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263828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263828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F76351">
        <w:rPr>
          <w:b/>
          <w:sz w:val="26"/>
          <w:szCs w:val="26"/>
        </w:rPr>
        <w:t xml:space="preserve">развитие и повышение эффективности патриотического воспитания </w:t>
      </w:r>
      <w:r>
        <w:rPr>
          <w:b/>
          <w:sz w:val="26"/>
          <w:szCs w:val="26"/>
        </w:rPr>
        <w:t>в рамках п</w:t>
      </w:r>
      <w:r w:rsidRPr="00F76351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F76351">
        <w:rPr>
          <w:b/>
          <w:sz w:val="26"/>
          <w:szCs w:val="26"/>
        </w:rPr>
        <w:t xml:space="preserve"> 1 «Гражданско-патриотическое воспитание и допризывная подготовка в Ненецком автономном округе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на 2017 - 2020 годы» государственной программы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Ненецкого автономного округа «Патриотическое воспитание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>населения Ненецкого автономного округа»</w:t>
      </w:r>
    </w:p>
    <w:p w:rsidR="009262C9" w:rsidRPr="00095C29" w:rsidRDefault="009262C9" w:rsidP="009262C9">
      <w:pPr>
        <w:jc w:val="center"/>
        <w:rPr>
          <w:b/>
          <w:sz w:val="26"/>
          <w:szCs w:val="26"/>
        </w:rPr>
      </w:pPr>
    </w:p>
    <w:p w:rsidR="009262C9" w:rsidRPr="00095C29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464" w:type="dxa"/>
        <w:tblLook w:val="04A0" w:firstRow="1" w:lastRow="0" w:firstColumn="1" w:lastColumn="0" w:noHBand="0" w:noVBand="1"/>
      </w:tblPr>
      <w:tblGrid>
        <w:gridCol w:w="1000"/>
        <w:gridCol w:w="6763"/>
        <w:gridCol w:w="1701"/>
      </w:tblGrid>
      <w:tr w:rsidR="009262C9" w:rsidRPr="008C44CE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095A11" w:rsidRDefault="009262C9" w:rsidP="00F505A2">
            <w:r w:rsidRPr="00095A11">
              <w:t>010.07.002.0 ГБУ НАО «</w:t>
            </w:r>
            <w:r>
              <w:t xml:space="preserve"> </w:t>
            </w:r>
            <w:r w:rsidRPr="00744AA4">
              <w:t>Региональный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62C9" w:rsidRPr="00095A11" w:rsidRDefault="009262C9" w:rsidP="00F505A2">
            <w:pPr>
              <w:jc w:val="right"/>
              <w:rPr>
                <w:bCs/>
              </w:rPr>
            </w:pPr>
            <w:r w:rsidRPr="00EA266B">
              <w:rPr>
                <w:bCs/>
              </w:rPr>
              <w:t>695 100,00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EA266B" w:rsidRDefault="009262C9" w:rsidP="00F505A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095A11" w:rsidRDefault="009262C9" w:rsidP="00F505A2">
            <w:r w:rsidRPr="00EA266B">
              <w:t>010.51.001.0 ГБУК «Ненецкий краеведческий музей»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62C9" w:rsidRPr="00EA266B" w:rsidRDefault="009262C9" w:rsidP="00F505A2">
            <w:pPr>
              <w:jc w:val="right"/>
              <w:rPr>
                <w:bCs/>
              </w:rPr>
            </w:pPr>
            <w:r w:rsidRPr="00EA266B">
              <w:t>8 000,00</w:t>
            </w:r>
          </w:p>
        </w:tc>
      </w:tr>
      <w:tr w:rsidR="009262C9" w:rsidRPr="008C44CE" w:rsidTr="00F505A2">
        <w:trPr>
          <w:trHeight w:val="345"/>
        </w:trPr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8C44C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EA266B">
              <w:rPr>
                <w:b/>
                <w:bCs/>
                <w:sz w:val="24"/>
                <w:szCs w:val="24"/>
              </w:rPr>
              <w:t>703 100,00</w:t>
            </w:r>
          </w:p>
        </w:tc>
      </w:tr>
    </w:tbl>
    <w:p w:rsidR="009262C9" w:rsidRPr="00095C29" w:rsidRDefault="009262C9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</w:pPr>
    </w:p>
    <w:p w:rsidR="00263828" w:rsidRDefault="00263828">
      <w:pPr>
        <w:jc w:val="both"/>
        <w:rPr>
          <w:rFonts w:eastAsia="Calibri"/>
          <w:sz w:val="26"/>
          <w:szCs w:val="26"/>
          <w:lang w:eastAsia="en-US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263828" w:rsidRDefault="00263828">
      <w:pPr>
        <w:jc w:val="both"/>
        <w:rPr>
          <w:rFonts w:eastAsia="Calibri"/>
          <w:sz w:val="26"/>
          <w:szCs w:val="26"/>
          <w:lang w:eastAsia="en-US"/>
        </w:rPr>
        <w:sectPr w:rsidR="00263828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36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263828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263828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263828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93C54">
        <w:rPr>
          <w:b/>
          <w:sz w:val="26"/>
          <w:szCs w:val="26"/>
        </w:rPr>
        <w:t xml:space="preserve">на </w:t>
      </w:r>
      <w:r w:rsidRPr="00F76351">
        <w:rPr>
          <w:b/>
          <w:sz w:val="26"/>
          <w:szCs w:val="26"/>
        </w:rPr>
        <w:t xml:space="preserve">развитие и повышение эффективности патриотического воспитания </w:t>
      </w:r>
      <w:r>
        <w:rPr>
          <w:b/>
          <w:sz w:val="26"/>
          <w:szCs w:val="26"/>
        </w:rPr>
        <w:t>в рамках п</w:t>
      </w:r>
      <w:r w:rsidRPr="00F76351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F76351">
        <w:rPr>
          <w:b/>
          <w:sz w:val="26"/>
          <w:szCs w:val="26"/>
        </w:rPr>
        <w:t xml:space="preserve"> 1 «Гражданско-патриотическое воспитание и допризывная подготовка в Ненецком автономном округе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на 2017 - 2020 годы» государственной программы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 xml:space="preserve">Ненецкого автономного округа «Патриотическое воспитание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76351">
        <w:rPr>
          <w:b/>
          <w:sz w:val="26"/>
          <w:szCs w:val="26"/>
        </w:rPr>
        <w:t>населения Ненецкого автономного округа»</w:t>
      </w:r>
    </w:p>
    <w:p w:rsidR="009262C9" w:rsidRPr="009C7EBE" w:rsidRDefault="009262C9" w:rsidP="009262C9">
      <w:pPr>
        <w:jc w:val="center"/>
        <w:rPr>
          <w:b/>
          <w:sz w:val="26"/>
          <w:szCs w:val="26"/>
        </w:rPr>
      </w:pPr>
    </w:p>
    <w:p w:rsidR="009262C9" w:rsidRPr="009C7EBE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464" w:type="dxa"/>
        <w:tblLook w:val="04A0" w:firstRow="1" w:lastRow="0" w:firstColumn="1" w:lastColumn="0" w:noHBand="0" w:noVBand="1"/>
      </w:tblPr>
      <w:tblGrid>
        <w:gridCol w:w="1000"/>
        <w:gridCol w:w="6905"/>
        <w:gridCol w:w="1559"/>
      </w:tblGrid>
      <w:tr w:rsidR="009262C9" w:rsidRPr="008C44CE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095A11" w:rsidRDefault="009262C9" w:rsidP="00F505A2">
            <w:r w:rsidRPr="00095A11">
              <w:t>010.07.002.0 ГБУ НАО «</w:t>
            </w:r>
            <w:r>
              <w:t xml:space="preserve"> </w:t>
            </w:r>
            <w:r w:rsidRPr="00744AA4">
              <w:t>Региональный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62C9" w:rsidRPr="00095A11" w:rsidRDefault="009262C9" w:rsidP="00F505A2">
            <w:pPr>
              <w:jc w:val="right"/>
              <w:rPr>
                <w:bCs/>
              </w:rPr>
            </w:pPr>
            <w:r w:rsidRPr="00721395">
              <w:rPr>
                <w:bCs/>
              </w:rPr>
              <w:t>342 800,00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EA266B" w:rsidRDefault="009262C9" w:rsidP="00F505A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095A11" w:rsidRDefault="009262C9" w:rsidP="00F505A2">
            <w:r w:rsidRPr="00721395">
              <w:t xml:space="preserve">010.07.002.0 ГБУ НАО </w:t>
            </w:r>
            <w:r>
              <w:t>«НРЦРО»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62C9" w:rsidRPr="00EA266B" w:rsidRDefault="009262C9" w:rsidP="00F505A2">
            <w:pPr>
              <w:jc w:val="right"/>
              <w:rPr>
                <w:bCs/>
              </w:rPr>
            </w:pPr>
            <w:r w:rsidRPr="00721395">
              <w:t>7 000,00</w:t>
            </w:r>
          </w:p>
        </w:tc>
      </w:tr>
      <w:tr w:rsidR="009262C9" w:rsidRPr="008C44CE" w:rsidTr="00F505A2">
        <w:trPr>
          <w:trHeight w:val="345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8C44C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721395">
              <w:rPr>
                <w:b/>
                <w:bCs/>
                <w:sz w:val="24"/>
                <w:szCs w:val="24"/>
              </w:rPr>
              <w:t>349 800,00</w:t>
            </w: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</w:p>
    <w:p w:rsidR="00263828" w:rsidRDefault="00263828" w:rsidP="009262C9">
      <w:pPr>
        <w:jc w:val="center"/>
        <w:rPr>
          <w:b/>
          <w:sz w:val="26"/>
          <w:szCs w:val="26"/>
        </w:rPr>
      </w:pPr>
    </w:p>
    <w:p w:rsidR="00263828" w:rsidRPr="009C7EBE" w:rsidRDefault="00263828" w:rsidP="009262C9">
      <w:pPr>
        <w:jc w:val="center"/>
        <w:rPr>
          <w:b/>
          <w:sz w:val="26"/>
          <w:szCs w:val="26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37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263828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263828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263828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981005">
        <w:rPr>
          <w:b/>
          <w:sz w:val="26"/>
          <w:szCs w:val="26"/>
        </w:rPr>
        <w:t xml:space="preserve">убсидии </w:t>
      </w:r>
      <w:r w:rsidRPr="000E61D9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осуществление </w:t>
      </w:r>
      <w:r w:rsidRPr="000E61D9">
        <w:rPr>
          <w:b/>
          <w:sz w:val="26"/>
          <w:szCs w:val="26"/>
        </w:rPr>
        <w:t>профилактик</w:t>
      </w:r>
      <w:r>
        <w:rPr>
          <w:b/>
          <w:sz w:val="26"/>
          <w:szCs w:val="26"/>
        </w:rPr>
        <w:t>и</w:t>
      </w:r>
      <w:r w:rsidRPr="000E61D9">
        <w:rPr>
          <w:b/>
          <w:sz w:val="26"/>
          <w:szCs w:val="26"/>
        </w:rPr>
        <w:t xml:space="preserve"> этнического и религиозно-политического экстремизма, воспитание толерантности среди населения Ненецкого автономного округа </w:t>
      </w:r>
      <w:r>
        <w:rPr>
          <w:b/>
          <w:sz w:val="26"/>
          <w:szCs w:val="26"/>
        </w:rPr>
        <w:t>в рамках п</w:t>
      </w:r>
      <w:r w:rsidRPr="000E61D9">
        <w:rPr>
          <w:b/>
          <w:sz w:val="26"/>
          <w:szCs w:val="26"/>
        </w:rPr>
        <w:t>одпрограмм</w:t>
      </w:r>
      <w:r>
        <w:rPr>
          <w:b/>
          <w:sz w:val="26"/>
          <w:szCs w:val="26"/>
        </w:rPr>
        <w:t>ы</w:t>
      </w:r>
      <w:r w:rsidRPr="000E61D9">
        <w:rPr>
          <w:b/>
          <w:sz w:val="26"/>
          <w:szCs w:val="26"/>
        </w:rPr>
        <w:t xml:space="preserve"> 1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0E61D9">
        <w:rPr>
          <w:b/>
          <w:sz w:val="26"/>
          <w:szCs w:val="26"/>
        </w:rPr>
        <w:t xml:space="preserve">«Гражданско-патриотическое воспитание и допризывная подготовка в Ненецком автономном округе на 2017 - 2020 годы» государственной программы Ненецкого автономного округа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0E61D9">
        <w:rPr>
          <w:b/>
          <w:sz w:val="26"/>
          <w:szCs w:val="26"/>
        </w:rPr>
        <w:t xml:space="preserve">«Патриотическое воспитание населения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0E61D9">
        <w:rPr>
          <w:b/>
          <w:sz w:val="26"/>
          <w:szCs w:val="26"/>
        </w:rPr>
        <w:t>Ненецкого автономного округа»</w:t>
      </w:r>
    </w:p>
    <w:p w:rsidR="009262C9" w:rsidRPr="002D29CB" w:rsidRDefault="009262C9" w:rsidP="009262C9">
      <w:pPr>
        <w:jc w:val="center"/>
        <w:rPr>
          <w:b/>
          <w:sz w:val="26"/>
          <w:szCs w:val="26"/>
        </w:rPr>
      </w:pPr>
    </w:p>
    <w:p w:rsidR="009262C9" w:rsidRPr="002D29CB" w:rsidRDefault="009262C9" w:rsidP="009262C9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78"/>
        <w:tblW w:w="9606" w:type="dxa"/>
        <w:tblLook w:val="04A0" w:firstRow="1" w:lastRow="0" w:firstColumn="1" w:lastColumn="0" w:noHBand="0" w:noVBand="1"/>
      </w:tblPr>
      <w:tblGrid>
        <w:gridCol w:w="1000"/>
        <w:gridCol w:w="6905"/>
        <w:gridCol w:w="1701"/>
      </w:tblGrid>
      <w:tr w:rsidR="009262C9" w:rsidRPr="008C44CE" w:rsidTr="00F505A2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 w:rsidRPr="008C44CE">
              <w:rPr>
                <w:b/>
                <w:bCs/>
              </w:rPr>
              <w:t>№ пп</w:t>
            </w:r>
          </w:p>
        </w:tc>
        <w:tc>
          <w:tcPr>
            <w:tcW w:w="6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C44CE">
              <w:rPr>
                <w:b/>
                <w:bCs/>
              </w:rPr>
              <w:t>аименование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C44CE">
              <w:rPr>
                <w:b/>
                <w:bCs/>
              </w:rPr>
              <w:t>умма, руб.</w:t>
            </w:r>
          </w:p>
        </w:tc>
      </w:tr>
      <w:tr w:rsidR="009262C9" w:rsidRPr="008C44CE" w:rsidTr="00F505A2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095A11" w:rsidRDefault="009262C9" w:rsidP="00F505A2">
            <w:r w:rsidRPr="00095A11">
              <w:t>010.07.002.0 ГБУ НАО «</w:t>
            </w:r>
            <w:r>
              <w:t xml:space="preserve"> </w:t>
            </w:r>
            <w:r w:rsidRPr="00744AA4">
              <w:t>Региональный центр молодёжной политики и военно-патриотического воспитания</w:t>
            </w:r>
            <w:r w:rsidRPr="00095A11">
              <w:t xml:space="preserve">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62C9" w:rsidRPr="00095A11" w:rsidRDefault="009262C9" w:rsidP="00F505A2">
            <w:pPr>
              <w:jc w:val="right"/>
              <w:rPr>
                <w:bCs/>
              </w:rPr>
            </w:pPr>
            <w:r>
              <w:rPr>
                <w:bCs/>
              </w:rPr>
              <w:t>7 000</w:t>
            </w:r>
            <w:r w:rsidRPr="00095A11">
              <w:rPr>
                <w:bCs/>
              </w:rPr>
              <w:t>,00</w:t>
            </w:r>
          </w:p>
        </w:tc>
      </w:tr>
      <w:tr w:rsidR="009262C9" w:rsidRPr="008C44CE" w:rsidTr="00F505A2">
        <w:trPr>
          <w:trHeight w:val="345"/>
        </w:trPr>
        <w:tc>
          <w:tcPr>
            <w:tcW w:w="7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8C44CE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8C44CE">
              <w:rPr>
                <w:bCs/>
                <w:sz w:val="24"/>
                <w:szCs w:val="24"/>
              </w:rPr>
              <w:t xml:space="preserve"> 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8C44C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7 000</w:t>
            </w:r>
            <w:r w:rsidRPr="00095A11">
              <w:rPr>
                <w:b/>
                <w:bCs/>
                <w:sz w:val="24"/>
                <w:szCs w:val="24"/>
              </w:rPr>
              <w:t>,00</w:t>
            </w:r>
          </w:p>
        </w:tc>
      </w:tr>
    </w:tbl>
    <w:p w:rsidR="009262C9" w:rsidRPr="002D29CB" w:rsidRDefault="009262C9" w:rsidP="009262C9">
      <w:pPr>
        <w:jc w:val="center"/>
        <w:rPr>
          <w:b/>
          <w:sz w:val="26"/>
          <w:szCs w:val="26"/>
        </w:rPr>
      </w:pPr>
    </w:p>
    <w:p w:rsidR="00263828" w:rsidRDefault="00263828" w:rsidP="00263828">
      <w:pPr>
        <w:jc w:val="center"/>
        <w:rPr>
          <w:b/>
          <w:sz w:val="28"/>
          <w:szCs w:val="28"/>
        </w:rPr>
      </w:pPr>
    </w:p>
    <w:p w:rsidR="00263828" w:rsidRPr="003C5137" w:rsidRDefault="00263828" w:rsidP="002638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</w:pPr>
    </w:p>
    <w:p w:rsidR="00263828" w:rsidRDefault="00263828">
      <w:pPr>
        <w:jc w:val="both"/>
        <w:rPr>
          <w:rFonts w:eastAsia="Calibri"/>
          <w:sz w:val="26"/>
          <w:szCs w:val="26"/>
          <w:lang w:eastAsia="en-US"/>
        </w:rPr>
        <w:sectPr w:rsidR="00263828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537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263828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263828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263828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F6606C">
        <w:rPr>
          <w:b/>
          <w:sz w:val="26"/>
          <w:szCs w:val="26"/>
        </w:rPr>
        <w:t xml:space="preserve">Обеспечение неисполненных расходных обязательств </w:t>
      </w:r>
    </w:p>
    <w:p w:rsidR="009262C9" w:rsidRDefault="009262C9" w:rsidP="009262C9">
      <w:pPr>
        <w:jc w:val="center"/>
        <w:rPr>
          <w:b/>
          <w:sz w:val="26"/>
          <w:szCs w:val="26"/>
        </w:rPr>
      </w:pPr>
      <w:r w:rsidRPr="00F6606C">
        <w:rPr>
          <w:b/>
          <w:sz w:val="26"/>
          <w:szCs w:val="26"/>
        </w:rPr>
        <w:t>по состоянию на 01.01.2017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Default="009262C9" w:rsidP="009262C9">
      <w:pPr>
        <w:jc w:val="center"/>
        <w:rPr>
          <w:b/>
          <w:sz w:val="26"/>
          <w:szCs w:val="26"/>
        </w:rPr>
      </w:pPr>
    </w:p>
    <w:tbl>
      <w:tblPr>
        <w:tblW w:w="9168" w:type="dxa"/>
        <w:tblLook w:val="04A0" w:firstRow="1" w:lastRow="0" w:firstColumn="1" w:lastColumn="0" w:noHBand="0" w:noVBand="1"/>
      </w:tblPr>
      <w:tblGrid>
        <w:gridCol w:w="760"/>
        <w:gridCol w:w="6748"/>
        <w:gridCol w:w="1660"/>
      </w:tblGrid>
      <w:tr w:rsidR="009262C9" w:rsidRPr="00105513" w:rsidTr="00F505A2">
        <w:trPr>
          <w:trHeight w:val="8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b/>
                <w:bCs/>
              </w:rPr>
            </w:pPr>
            <w:r w:rsidRPr="00105513">
              <w:rPr>
                <w:b/>
                <w:bCs/>
              </w:rPr>
              <w:t>№ пп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b/>
                <w:bCs/>
              </w:rPr>
            </w:pPr>
            <w:r w:rsidRPr="00105513">
              <w:rPr>
                <w:b/>
                <w:bCs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b/>
                <w:bCs/>
              </w:rPr>
            </w:pPr>
            <w:r w:rsidRPr="00105513">
              <w:rPr>
                <w:b/>
                <w:bCs/>
              </w:rPr>
              <w:t>Сумма, руб.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010.02.016.0 ГБДОУ НАО </w:t>
            </w:r>
            <w:r>
              <w:t>«</w:t>
            </w:r>
            <w:r w:rsidRPr="00105513">
              <w:t>Детский сад п. Харута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8 800,00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010.02.022.0 ГБДОУ НАО </w:t>
            </w:r>
            <w:r>
              <w:t>«</w:t>
            </w:r>
            <w:r w:rsidRPr="00105513">
              <w:t xml:space="preserve">ЦРР - ДС </w:t>
            </w:r>
            <w:r>
              <w:t>«</w:t>
            </w:r>
            <w:r w:rsidRPr="00105513">
              <w:t>Солнышко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16 600,00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010.02.024.0 ГБДОУ НАО </w:t>
            </w:r>
            <w:r>
              <w:t>«</w:t>
            </w:r>
            <w:r w:rsidRPr="00105513">
              <w:t xml:space="preserve">ЦРР - ДС </w:t>
            </w:r>
            <w:r>
              <w:t>«</w:t>
            </w:r>
            <w:r w:rsidRPr="00105513">
              <w:t>Аннушка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22 900,00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4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010.02.026.0 ГБДОУ НАО </w:t>
            </w:r>
            <w:r>
              <w:t>«</w:t>
            </w:r>
            <w:r w:rsidRPr="00105513">
              <w:t xml:space="preserve">Детский сад </w:t>
            </w:r>
            <w:r>
              <w:t>«</w:t>
            </w:r>
            <w:r w:rsidRPr="00105513">
              <w:t>Теремок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146 800,00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5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010.02.027.0 ГБДОУ НАО </w:t>
            </w:r>
            <w:r>
              <w:t>«</w:t>
            </w:r>
            <w:r w:rsidRPr="00105513">
              <w:t xml:space="preserve">ЦРР - ДС </w:t>
            </w:r>
            <w:r>
              <w:t>«</w:t>
            </w:r>
            <w:r w:rsidRPr="00105513">
              <w:t>Сказка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90 300,00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6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010.02.031.0 ГБДОУ НАО </w:t>
            </w:r>
            <w:r>
              <w:t>«</w:t>
            </w:r>
            <w:r w:rsidRPr="00105513">
              <w:t xml:space="preserve">Детский сад </w:t>
            </w:r>
            <w:r>
              <w:t>«</w:t>
            </w:r>
            <w:r w:rsidRPr="00105513">
              <w:t>Семицветик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30 000,00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7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010.02.009.0 ГБДОУ НАО </w:t>
            </w:r>
            <w:r>
              <w:t>«</w:t>
            </w:r>
            <w:r w:rsidRPr="00105513">
              <w:t>Детский сад п. Нельмин-Нос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89 900,00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8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010.02.010.0 ГБДОУ НАО </w:t>
            </w:r>
            <w:r>
              <w:t>«</w:t>
            </w:r>
            <w:r w:rsidRPr="00105513">
              <w:t>Детский сад с. Несь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363 100,00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9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010.02.020.0 ГБДОУ НАО </w:t>
            </w:r>
            <w:r>
              <w:t>«</w:t>
            </w:r>
            <w:r w:rsidRPr="00105513">
              <w:t xml:space="preserve">ЦРР - ДС </w:t>
            </w:r>
            <w:r>
              <w:t>«</w:t>
            </w:r>
            <w:r w:rsidRPr="00105513">
              <w:t>Гнёздышко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24 800,00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10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010.02.021.0 ГБДОУ НАО </w:t>
            </w:r>
            <w:r>
              <w:t>«</w:t>
            </w:r>
            <w:r w:rsidRPr="00105513">
              <w:t xml:space="preserve">ЦРР-ДС </w:t>
            </w:r>
            <w:r>
              <w:t>«</w:t>
            </w:r>
            <w:r w:rsidRPr="00105513">
              <w:t>Умка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997 100,00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11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010.04.001.0 ГБОУ НАО </w:t>
            </w:r>
            <w:r>
              <w:t>«</w:t>
            </w:r>
            <w:r w:rsidRPr="00105513">
              <w:t>СШ п. Искателей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3 787 833,29</w:t>
            </w:r>
          </w:p>
        </w:tc>
      </w:tr>
      <w:tr w:rsidR="009262C9" w:rsidRPr="00105513" w:rsidTr="00F505A2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010.04.002.0 ГБОУ НАО </w:t>
            </w:r>
            <w:r>
              <w:t>«</w:t>
            </w:r>
            <w:r w:rsidRPr="00105513">
              <w:t>СШ им. В.Л. Аншукова с. Великовисочное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138 605,73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13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010.04.003.0 ГБОУ НАО </w:t>
            </w:r>
            <w:r>
              <w:t>«</w:t>
            </w:r>
            <w:r w:rsidRPr="00105513">
              <w:t>СШ п. Индига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78 333,17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14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010.04.004.0 ГБОУ НАО </w:t>
            </w:r>
            <w:r>
              <w:t>«</w:t>
            </w:r>
            <w:r w:rsidRPr="00105513">
              <w:t>СШ п. Красное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1 247 003,08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15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010.04.005.0 ГБОУ НАО </w:t>
            </w:r>
            <w:r>
              <w:t>«</w:t>
            </w:r>
            <w:r w:rsidRPr="00105513">
              <w:t>СШ с.Несь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3 346 336,50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16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010.04.006.0 ГБОУ НАО </w:t>
            </w:r>
            <w:r>
              <w:t>«</w:t>
            </w:r>
            <w:r w:rsidRPr="00105513">
              <w:t>СШ с. Нижняя Пёша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123 208,76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17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010.04.007.0 ГБОУ НАО </w:t>
            </w:r>
            <w:r>
              <w:t>«</w:t>
            </w:r>
            <w:r w:rsidRPr="00105513">
              <w:t>СШ с.Оксино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131 823,63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18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010.04.008.0 ГБОУ НАО </w:t>
            </w:r>
            <w:r>
              <w:t>«</w:t>
            </w:r>
            <w:r w:rsidRPr="00105513">
              <w:t>СШ с. Ома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220 688,63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19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010.04.009.0 ГБОУ НАО </w:t>
            </w:r>
            <w:r>
              <w:t>«</w:t>
            </w:r>
            <w:r w:rsidRPr="00105513">
              <w:t>СШ с. Тельвиска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46 005,77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20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010.04.012.0 ГБОУ НАО </w:t>
            </w:r>
            <w:r>
              <w:t>«</w:t>
            </w:r>
            <w:r w:rsidRPr="00105513">
              <w:t>СШ п. Шойна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86 165,84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21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010.04.015.0 ГБОУ НАО </w:t>
            </w:r>
            <w:r>
              <w:t>«</w:t>
            </w:r>
            <w:r w:rsidRPr="00105513">
              <w:t>ОШ п. Каратайка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772 111,80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010.04.016.0 ГБОУ НАО </w:t>
            </w:r>
            <w:r>
              <w:t>«</w:t>
            </w:r>
            <w:r w:rsidRPr="00105513">
              <w:t>ОШ п. Усть-Кара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196 169,46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23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010.04.017.0 ГБОУ НАО </w:t>
            </w:r>
            <w:r>
              <w:t>«</w:t>
            </w:r>
            <w:r w:rsidRPr="00105513">
              <w:t>ОШ с. Коткино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53 663,50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24</w:t>
            </w:r>
          </w:p>
        </w:tc>
        <w:tc>
          <w:tcPr>
            <w:tcW w:w="6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010.04.018.0 ГБОУ НАО </w:t>
            </w:r>
            <w:r>
              <w:t>«</w:t>
            </w:r>
            <w:r w:rsidRPr="00105513">
              <w:t>ОШ п. Нельмин-Нос</w:t>
            </w:r>
            <w:r>
              <w:t>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80 447,19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25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010.04.031.0 ГБОУ НАО </w:t>
            </w:r>
            <w:r>
              <w:t>«</w:t>
            </w:r>
            <w:r w:rsidRPr="00105513">
              <w:t>СШ № 1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3 651 900,00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26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010.04.032.0 ГБОУ НАО </w:t>
            </w:r>
            <w:r>
              <w:t>«</w:t>
            </w:r>
            <w:r w:rsidRPr="00105513">
              <w:t>СШ № 2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252 012,79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27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010.04.033.0 ГБОУ НАО </w:t>
            </w:r>
            <w:r>
              <w:t>«</w:t>
            </w:r>
            <w:r w:rsidRPr="00105513">
              <w:t>СШ № 3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1 911 233,32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28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010.04.034.0 ГБОУ НАО </w:t>
            </w:r>
            <w:r>
              <w:t>«</w:t>
            </w:r>
            <w:r w:rsidRPr="00105513">
              <w:t>СШ № 4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2 721 962,59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29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010.04.035.0 ГБОУ НАО </w:t>
            </w:r>
            <w:r>
              <w:t>«</w:t>
            </w:r>
            <w:r w:rsidRPr="00105513">
              <w:t>СШ № 5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1 730 437,16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30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010.04.037.0 ГБОУ НАО </w:t>
            </w:r>
            <w:r>
              <w:t>«</w:t>
            </w:r>
            <w:r w:rsidRPr="00105513">
              <w:t>НСШ им. А.П. Пырерки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2 049 357,79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31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010.04.010.0 ГБОУ НАО </w:t>
            </w:r>
            <w:r>
              <w:t>«</w:t>
            </w:r>
            <w:r w:rsidRPr="00105513">
              <w:t>СШ п. Харута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100 000,00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010.04.014.0 ГБОУ НАО </w:t>
            </w:r>
            <w:r>
              <w:t>«</w:t>
            </w:r>
            <w:r w:rsidRPr="00105513">
              <w:t>ОШ п. Амдерма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477 400,00</w:t>
            </w:r>
          </w:p>
        </w:tc>
      </w:tr>
      <w:tr w:rsidR="009262C9" w:rsidRPr="00105513" w:rsidTr="00F505A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33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010.04.019.0 ГБОУ НАО </w:t>
            </w:r>
            <w:r>
              <w:t>«</w:t>
            </w:r>
            <w:r w:rsidRPr="00105513">
              <w:t>НШ п. Бугрино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62 500,00</w:t>
            </w:r>
          </w:p>
        </w:tc>
      </w:tr>
      <w:tr w:rsidR="009262C9" w:rsidRPr="00105513" w:rsidTr="00F505A2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34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010.05.001.0 ГБПОУ НАО </w:t>
            </w:r>
            <w:r>
              <w:t>«</w:t>
            </w:r>
            <w:r w:rsidRPr="00105513">
              <w:t>Ненецкий аграрно -экономический техникум имени В.Г. Волкова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1 198 600,00</w:t>
            </w:r>
          </w:p>
        </w:tc>
      </w:tr>
      <w:tr w:rsidR="009262C9" w:rsidRPr="00105513" w:rsidTr="00F505A2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35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010.05.002.0 ГБПОУ НАО </w:t>
            </w:r>
            <w:r>
              <w:t>«</w:t>
            </w:r>
            <w:r w:rsidRPr="00105513">
              <w:t>Нарьян-Марский социально-гуманитарный колледж имени И.П. Выучейского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673 600,00</w:t>
            </w:r>
          </w:p>
        </w:tc>
      </w:tr>
      <w:tr w:rsidR="009262C9" w:rsidRPr="00105513" w:rsidTr="00F505A2">
        <w:trPr>
          <w:trHeight w:val="32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36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105513" w:rsidRDefault="009262C9" w:rsidP="00F505A2">
            <w:r w:rsidRPr="00105513">
              <w:t xml:space="preserve">010.05.003.0 ГБПОУ НАО </w:t>
            </w:r>
            <w:r>
              <w:t>«</w:t>
            </w:r>
            <w:r w:rsidRPr="00105513">
              <w:t>Ненецкое профессиональное училище</w:t>
            </w:r>
            <w: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 w:rsidRPr="00105513">
              <w:rPr>
                <w:sz w:val="24"/>
                <w:szCs w:val="24"/>
              </w:rPr>
              <w:t>581 700,00</w:t>
            </w:r>
          </w:p>
        </w:tc>
      </w:tr>
      <w:tr w:rsidR="009262C9" w:rsidRPr="00105513" w:rsidTr="00F505A2">
        <w:trPr>
          <w:trHeight w:val="32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2C9" w:rsidRPr="00105513" w:rsidRDefault="009262C9" w:rsidP="00F50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2C9" w:rsidRPr="00401081" w:rsidRDefault="009262C9" w:rsidP="00F505A2">
            <w:r w:rsidRPr="00401081">
              <w:t>010.51.002.0 ГБУК «ИКиЛМЗ «Пустозерск»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2C9" w:rsidRPr="00105513" w:rsidRDefault="009262C9" w:rsidP="00F505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249 900,00</w:t>
            </w:r>
          </w:p>
        </w:tc>
      </w:tr>
      <w:tr w:rsidR="009262C9" w:rsidRPr="00105513" w:rsidTr="00F505A2">
        <w:trPr>
          <w:trHeight w:val="345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105513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10551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105513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 w:rsidRPr="00105513">
              <w:rPr>
                <w:b/>
                <w:bCs/>
                <w:sz w:val="24"/>
                <w:szCs w:val="24"/>
              </w:rPr>
              <w:t>27 509 400,00</w:t>
            </w:r>
          </w:p>
        </w:tc>
      </w:tr>
    </w:tbl>
    <w:p w:rsidR="00263828" w:rsidRDefault="00263828" w:rsidP="009262C9">
      <w:pPr>
        <w:jc w:val="center"/>
        <w:rPr>
          <w:b/>
          <w:sz w:val="26"/>
          <w:szCs w:val="26"/>
        </w:rPr>
      </w:pPr>
    </w:p>
    <w:p w:rsidR="00263828" w:rsidRDefault="00263828" w:rsidP="009262C9">
      <w:pPr>
        <w:jc w:val="center"/>
        <w:rPr>
          <w:b/>
          <w:sz w:val="26"/>
          <w:szCs w:val="26"/>
        </w:rPr>
      </w:pPr>
    </w:p>
    <w:p w:rsidR="009262C9" w:rsidRDefault="00263828" w:rsidP="009262C9">
      <w:pPr>
        <w:jc w:val="center"/>
        <w:rPr>
          <w:b/>
          <w:sz w:val="26"/>
          <w:szCs w:val="26"/>
        </w:rPr>
      </w:pPr>
      <w:r w:rsidRPr="00263828">
        <w:rPr>
          <w:b/>
          <w:sz w:val="26"/>
          <w:szCs w:val="26"/>
        </w:rPr>
        <w:t>____________</w:t>
      </w:r>
    </w:p>
    <w:p w:rsidR="00263828" w:rsidRPr="00471B60" w:rsidRDefault="00263828" w:rsidP="009262C9">
      <w:pPr>
        <w:jc w:val="center"/>
        <w:rPr>
          <w:b/>
          <w:sz w:val="26"/>
          <w:szCs w:val="26"/>
        </w:rPr>
      </w:pPr>
    </w:p>
    <w:p w:rsidR="00080FA1" w:rsidRDefault="00080FA1">
      <w:pPr>
        <w:jc w:val="both"/>
        <w:rPr>
          <w:rFonts w:eastAsia="Calibri"/>
          <w:sz w:val="26"/>
          <w:szCs w:val="26"/>
          <w:lang w:eastAsia="en-US"/>
        </w:rPr>
        <w:sectPr w:rsidR="00080FA1" w:rsidSect="00080FA1">
          <w:pgSz w:w="11907" w:h="16840"/>
          <w:pgMar w:top="993" w:right="851" w:bottom="993" w:left="1701" w:header="720" w:footer="720" w:gutter="0"/>
          <w:pgNumType w:start="1" w:chapStyle="1"/>
          <w:cols w:space="720"/>
          <w:titlePg/>
          <w:docGrid w:linePitch="272"/>
        </w:sectPr>
      </w:pPr>
    </w:p>
    <w:p w:rsidR="009262C9" w:rsidRPr="00C35976" w:rsidRDefault="009262C9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62C9" w:rsidRPr="003C5137" w:rsidTr="00F505A2">
        <w:tc>
          <w:tcPr>
            <w:tcW w:w="4785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Приложение 39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 xml:space="preserve">от </w:t>
            </w:r>
            <w:r w:rsidR="00263828">
              <w:rPr>
                <w:sz w:val="26"/>
                <w:szCs w:val="26"/>
              </w:rPr>
              <w:t>25</w:t>
            </w:r>
            <w:r w:rsidRPr="00F505A2">
              <w:rPr>
                <w:sz w:val="26"/>
                <w:szCs w:val="26"/>
              </w:rPr>
              <w:t>.</w:t>
            </w:r>
            <w:r w:rsidR="00263828">
              <w:rPr>
                <w:sz w:val="26"/>
                <w:szCs w:val="26"/>
              </w:rPr>
              <w:t>07</w:t>
            </w:r>
            <w:r w:rsidRPr="00F505A2">
              <w:rPr>
                <w:sz w:val="26"/>
                <w:szCs w:val="26"/>
              </w:rPr>
              <w:t xml:space="preserve">.2017 № </w:t>
            </w:r>
            <w:r w:rsidR="00263828">
              <w:rPr>
                <w:sz w:val="26"/>
                <w:szCs w:val="26"/>
              </w:rPr>
              <w:t>58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  <w:r w:rsidRPr="00F505A2">
              <w:rPr>
                <w:sz w:val="26"/>
                <w:szCs w:val="26"/>
              </w:rPr>
              <w:t>«Об утверждении объемов субсидий на иные цели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округа»</w:t>
            </w: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  <w:p w:rsidR="009262C9" w:rsidRPr="00F505A2" w:rsidRDefault="009262C9" w:rsidP="00F505A2">
            <w:pPr>
              <w:rPr>
                <w:sz w:val="26"/>
                <w:szCs w:val="26"/>
              </w:rPr>
            </w:pP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  <w:r w:rsidRPr="00FC589B">
        <w:rPr>
          <w:b/>
          <w:sz w:val="26"/>
          <w:szCs w:val="26"/>
        </w:rPr>
        <w:t>Субсидии бюджетным учреждениям среднего профессионального образования Ненецкого автономного округа на обеспечение питанием обучающихся</w:t>
      </w:r>
    </w:p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Default="009262C9" w:rsidP="009262C9">
      <w:pPr>
        <w:jc w:val="center"/>
        <w:rPr>
          <w:b/>
          <w:sz w:val="26"/>
          <w:szCs w:val="26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820"/>
        <w:gridCol w:w="6972"/>
        <w:gridCol w:w="1701"/>
      </w:tblGrid>
      <w:tr w:rsidR="009262C9" w:rsidRPr="00B0027E" w:rsidTr="00F505A2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62C9" w:rsidRPr="00B0027E" w:rsidRDefault="009262C9" w:rsidP="00F505A2">
            <w:pPr>
              <w:jc w:val="center"/>
              <w:rPr>
                <w:b/>
                <w:bCs/>
              </w:rPr>
            </w:pPr>
            <w:r w:rsidRPr="00B0027E">
              <w:rPr>
                <w:b/>
                <w:bCs/>
              </w:rPr>
              <w:t>№ пп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0027E" w:rsidRDefault="009262C9" w:rsidP="00F505A2">
            <w:pPr>
              <w:jc w:val="center"/>
              <w:rPr>
                <w:b/>
                <w:bCs/>
              </w:rPr>
            </w:pPr>
            <w:r w:rsidRPr="00B0027E">
              <w:rPr>
                <w:b/>
                <w:bCs/>
              </w:rPr>
              <w:t>Наименование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0027E" w:rsidRDefault="009262C9" w:rsidP="00F505A2">
            <w:pPr>
              <w:jc w:val="center"/>
              <w:rPr>
                <w:b/>
                <w:bCs/>
              </w:rPr>
            </w:pPr>
            <w:r w:rsidRPr="00B0027E">
              <w:rPr>
                <w:b/>
                <w:bCs/>
              </w:rPr>
              <w:t>Сумма, руб.</w:t>
            </w:r>
          </w:p>
        </w:tc>
      </w:tr>
      <w:tr w:rsidR="009262C9" w:rsidRPr="00B0027E" w:rsidTr="00F505A2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0027E" w:rsidRDefault="009262C9" w:rsidP="00F50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B0027E" w:rsidRDefault="009262C9" w:rsidP="00F505A2">
            <w:r w:rsidRPr="00B0027E">
              <w:t>010.05.001.0 ГБПОУ НАО «Ненецкий аграрно -экономический техникум имени В.Г. Волкова»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0027E" w:rsidRDefault="009262C9" w:rsidP="00F505A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5 000 000,00</w:t>
            </w:r>
          </w:p>
        </w:tc>
      </w:tr>
      <w:tr w:rsidR="009262C9" w:rsidRPr="00B0027E" w:rsidTr="00F505A2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0027E" w:rsidRDefault="009262C9" w:rsidP="00F50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B0027E" w:rsidRDefault="009262C9" w:rsidP="00F505A2">
            <w:r w:rsidRPr="00B0027E"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0027E" w:rsidRDefault="009262C9" w:rsidP="00F505A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5 124 400,00</w:t>
            </w:r>
          </w:p>
        </w:tc>
      </w:tr>
      <w:tr w:rsidR="009262C9" w:rsidRPr="00B0027E" w:rsidTr="00F505A2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FC589B" w:rsidRDefault="009262C9" w:rsidP="00F505A2">
            <w:pPr>
              <w:jc w:val="center"/>
              <w:rPr>
                <w:bCs/>
                <w:sz w:val="24"/>
                <w:szCs w:val="24"/>
              </w:rPr>
            </w:pPr>
            <w:r w:rsidRPr="00FC589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2C9" w:rsidRPr="00B0027E" w:rsidRDefault="009262C9" w:rsidP="00F505A2">
            <w:r w:rsidRPr="00B0027E">
              <w:t>010.05.003.0 ГБПОУ НАО «Ненецкое профессиональное училище»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0027E" w:rsidRDefault="009262C9" w:rsidP="00F505A2">
            <w:pPr>
              <w:jc w:val="right"/>
              <w:rPr>
                <w:sz w:val="24"/>
                <w:szCs w:val="24"/>
              </w:rPr>
            </w:pPr>
            <w:r w:rsidRPr="00B0027E">
              <w:rPr>
                <w:sz w:val="24"/>
                <w:szCs w:val="24"/>
              </w:rPr>
              <w:t>13 901 800,00</w:t>
            </w:r>
          </w:p>
        </w:tc>
      </w:tr>
      <w:tr w:rsidR="009262C9" w:rsidRPr="00B0027E" w:rsidTr="00F505A2">
        <w:trPr>
          <w:trHeight w:val="34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2C9" w:rsidRPr="00B0027E" w:rsidRDefault="009262C9" w:rsidP="00F505A2">
            <w:pPr>
              <w:jc w:val="center"/>
              <w:rPr>
                <w:b/>
                <w:bCs/>
                <w:sz w:val="24"/>
                <w:szCs w:val="24"/>
              </w:rPr>
            </w:pPr>
            <w:r w:rsidRPr="00B0027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62C9" w:rsidRPr="00B0027E" w:rsidRDefault="009262C9" w:rsidP="00F505A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24 026 200,00</w:t>
            </w:r>
          </w:p>
        </w:tc>
      </w:tr>
    </w:tbl>
    <w:p w:rsidR="009262C9" w:rsidRDefault="009262C9" w:rsidP="009262C9">
      <w:pPr>
        <w:jc w:val="center"/>
        <w:rPr>
          <w:b/>
          <w:sz w:val="26"/>
          <w:szCs w:val="26"/>
        </w:rPr>
      </w:pPr>
    </w:p>
    <w:p w:rsidR="009262C9" w:rsidRPr="009A6A18" w:rsidRDefault="009262C9" w:rsidP="009262C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9262C9" w:rsidRPr="009A6A18" w:rsidRDefault="009262C9" w:rsidP="009262C9">
      <w:pPr>
        <w:jc w:val="center"/>
        <w:rPr>
          <w:b/>
          <w:sz w:val="26"/>
          <w:szCs w:val="26"/>
        </w:rPr>
      </w:pPr>
    </w:p>
    <w:p w:rsidR="009262C9" w:rsidRPr="003C5137" w:rsidRDefault="009262C9" w:rsidP="00926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</w:t>
      </w:r>
    </w:p>
    <w:p w:rsidR="00C35976" w:rsidRPr="00C35976" w:rsidRDefault="00C35976">
      <w:pPr>
        <w:jc w:val="both"/>
        <w:rPr>
          <w:rFonts w:eastAsia="Calibri"/>
          <w:sz w:val="26"/>
          <w:szCs w:val="26"/>
          <w:lang w:eastAsia="en-US"/>
        </w:rPr>
      </w:pPr>
    </w:p>
    <w:sectPr w:rsidR="00C35976" w:rsidRPr="00C35976" w:rsidSect="00080FA1">
      <w:pgSz w:w="11907" w:h="16840"/>
      <w:pgMar w:top="993" w:right="851" w:bottom="993" w:left="1701" w:header="720" w:footer="720" w:gutter="0"/>
      <w:pgNumType w:start="1" w:chapStyle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A5B" w:rsidRDefault="00862A5B" w:rsidP="007D2CF9">
      <w:r>
        <w:separator/>
      </w:r>
    </w:p>
  </w:endnote>
  <w:endnote w:type="continuationSeparator" w:id="0">
    <w:p w:rsidR="00862A5B" w:rsidRDefault="00862A5B" w:rsidP="007D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A5B" w:rsidRDefault="00862A5B" w:rsidP="007D2CF9">
      <w:r>
        <w:separator/>
      </w:r>
    </w:p>
  </w:footnote>
  <w:footnote w:type="continuationSeparator" w:id="0">
    <w:p w:rsidR="00862A5B" w:rsidRDefault="00862A5B" w:rsidP="007D2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828" w:rsidRDefault="0026382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207BC">
      <w:rPr>
        <w:noProof/>
      </w:rPr>
      <w:t>2</w:t>
    </w:r>
    <w:r>
      <w:fldChar w:fldCharType="end"/>
    </w:r>
  </w:p>
  <w:p w:rsidR="00263828" w:rsidRDefault="0026382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2E1"/>
    <w:multiLevelType w:val="hybridMultilevel"/>
    <w:tmpl w:val="A4BC6E90"/>
    <w:lvl w:ilvl="0" w:tplc="0D7E1BA4">
      <w:start w:val="1"/>
      <w:numFmt w:val="decimal"/>
      <w:lvlText w:val="%1)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01096"/>
    <w:multiLevelType w:val="hybridMultilevel"/>
    <w:tmpl w:val="EA70917C"/>
    <w:lvl w:ilvl="0" w:tplc="63BC7760">
      <w:start w:val="1"/>
      <w:numFmt w:val="decimal"/>
      <w:lvlText w:val="%1)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F55038"/>
    <w:multiLevelType w:val="hybridMultilevel"/>
    <w:tmpl w:val="ABFA0B8E"/>
    <w:lvl w:ilvl="0" w:tplc="69BA692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4AD"/>
    <w:multiLevelType w:val="singleLevel"/>
    <w:tmpl w:val="C59C936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>
    <w:nsid w:val="17B708E5"/>
    <w:multiLevelType w:val="hybridMultilevel"/>
    <w:tmpl w:val="0C94CCDA"/>
    <w:lvl w:ilvl="0" w:tplc="2B000FA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1179C2"/>
    <w:multiLevelType w:val="hybridMultilevel"/>
    <w:tmpl w:val="4BD47216"/>
    <w:lvl w:ilvl="0" w:tplc="8A02F8B2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EF16E8"/>
    <w:multiLevelType w:val="hybridMultilevel"/>
    <w:tmpl w:val="94DE7C64"/>
    <w:lvl w:ilvl="0" w:tplc="775CA1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633D86"/>
    <w:multiLevelType w:val="hybridMultilevel"/>
    <w:tmpl w:val="B41ADEF0"/>
    <w:lvl w:ilvl="0" w:tplc="D8D885C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667F42"/>
    <w:multiLevelType w:val="hybridMultilevel"/>
    <w:tmpl w:val="5198C57C"/>
    <w:lvl w:ilvl="0" w:tplc="FCAC0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1F513DA"/>
    <w:multiLevelType w:val="hybridMultilevel"/>
    <w:tmpl w:val="94AE5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287557"/>
    <w:multiLevelType w:val="hybridMultilevel"/>
    <w:tmpl w:val="C6BCCA1C"/>
    <w:lvl w:ilvl="0" w:tplc="24AC3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5347BF"/>
    <w:multiLevelType w:val="hybridMultilevel"/>
    <w:tmpl w:val="274AAF30"/>
    <w:lvl w:ilvl="0" w:tplc="63BC776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A077CFB"/>
    <w:multiLevelType w:val="hybridMultilevel"/>
    <w:tmpl w:val="02E8B984"/>
    <w:lvl w:ilvl="0" w:tplc="2B000FAE">
      <w:start w:val="1"/>
      <w:numFmt w:val="decimal"/>
      <w:lvlText w:val="%1)"/>
      <w:lvlJc w:val="left"/>
      <w:pPr>
        <w:ind w:left="249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BE11C89"/>
    <w:multiLevelType w:val="hybridMultilevel"/>
    <w:tmpl w:val="3A10E6B2"/>
    <w:lvl w:ilvl="0" w:tplc="E8F0D8D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915480"/>
    <w:multiLevelType w:val="hybridMultilevel"/>
    <w:tmpl w:val="5778F46A"/>
    <w:lvl w:ilvl="0" w:tplc="FE58174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4EFEB7F6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0E90EF6"/>
    <w:multiLevelType w:val="hybridMultilevel"/>
    <w:tmpl w:val="204A1A1E"/>
    <w:lvl w:ilvl="0" w:tplc="E5C2DF9C">
      <w:start w:val="1"/>
      <w:numFmt w:val="decimal"/>
      <w:lvlText w:val="%1)"/>
      <w:lvlJc w:val="left"/>
      <w:pPr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0"/>
  </w:num>
  <w:num w:numId="4">
    <w:abstractNumId w:val="2"/>
  </w:num>
  <w:num w:numId="5">
    <w:abstractNumId w:val="1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9"/>
  </w:num>
  <w:num w:numId="10">
    <w:abstractNumId w:val="4"/>
  </w:num>
  <w:num w:numId="11">
    <w:abstractNumId w:val="12"/>
  </w:num>
  <w:num w:numId="12">
    <w:abstractNumId w:val="11"/>
  </w:num>
  <w:num w:numId="13">
    <w:abstractNumId w:val="1"/>
  </w:num>
  <w:num w:numId="14">
    <w:abstractNumId w:val="10"/>
  </w:num>
  <w:num w:numId="15">
    <w:abstractNumId w:val="8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25"/>
    <w:rsid w:val="00003964"/>
    <w:rsid w:val="00006FC7"/>
    <w:rsid w:val="000115F4"/>
    <w:rsid w:val="00013866"/>
    <w:rsid w:val="000158DA"/>
    <w:rsid w:val="00016B28"/>
    <w:rsid w:val="00017F76"/>
    <w:rsid w:val="00022053"/>
    <w:rsid w:val="00022A1E"/>
    <w:rsid w:val="00022CD9"/>
    <w:rsid w:val="00027B72"/>
    <w:rsid w:val="00033666"/>
    <w:rsid w:val="000349C8"/>
    <w:rsid w:val="00040EA8"/>
    <w:rsid w:val="00042A74"/>
    <w:rsid w:val="000547C7"/>
    <w:rsid w:val="00054C59"/>
    <w:rsid w:val="00056306"/>
    <w:rsid w:val="00061E61"/>
    <w:rsid w:val="0006493A"/>
    <w:rsid w:val="00075423"/>
    <w:rsid w:val="00080FA1"/>
    <w:rsid w:val="000873CB"/>
    <w:rsid w:val="00094C3C"/>
    <w:rsid w:val="00095D2F"/>
    <w:rsid w:val="0009734D"/>
    <w:rsid w:val="000974F3"/>
    <w:rsid w:val="000A1E60"/>
    <w:rsid w:val="000A438E"/>
    <w:rsid w:val="000A456E"/>
    <w:rsid w:val="000A5C4A"/>
    <w:rsid w:val="000A5FC9"/>
    <w:rsid w:val="000B2F96"/>
    <w:rsid w:val="000B417A"/>
    <w:rsid w:val="000B6758"/>
    <w:rsid w:val="000C00BC"/>
    <w:rsid w:val="000C011F"/>
    <w:rsid w:val="000C221A"/>
    <w:rsid w:val="000C3169"/>
    <w:rsid w:val="000C44BC"/>
    <w:rsid w:val="000C7B69"/>
    <w:rsid w:val="000C7BD0"/>
    <w:rsid w:val="000C7DD2"/>
    <w:rsid w:val="000E0C5E"/>
    <w:rsid w:val="000E2BAB"/>
    <w:rsid w:val="000E3EF3"/>
    <w:rsid w:val="000E5807"/>
    <w:rsid w:val="000E6BFC"/>
    <w:rsid w:val="000F1662"/>
    <w:rsid w:val="000F5D64"/>
    <w:rsid w:val="000F7609"/>
    <w:rsid w:val="000F770E"/>
    <w:rsid w:val="00100665"/>
    <w:rsid w:val="001077EB"/>
    <w:rsid w:val="00110804"/>
    <w:rsid w:val="00110AB5"/>
    <w:rsid w:val="00117174"/>
    <w:rsid w:val="00122419"/>
    <w:rsid w:val="00122924"/>
    <w:rsid w:val="00125F3B"/>
    <w:rsid w:val="00127AA0"/>
    <w:rsid w:val="00134240"/>
    <w:rsid w:val="00141599"/>
    <w:rsid w:val="0014666F"/>
    <w:rsid w:val="00147F8D"/>
    <w:rsid w:val="00150D6E"/>
    <w:rsid w:val="001510B3"/>
    <w:rsid w:val="00151951"/>
    <w:rsid w:val="00152E6B"/>
    <w:rsid w:val="00161435"/>
    <w:rsid w:val="00170820"/>
    <w:rsid w:val="00173B04"/>
    <w:rsid w:val="001802DD"/>
    <w:rsid w:val="00181B52"/>
    <w:rsid w:val="001840E5"/>
    <w:rsid w:val="00191748"/>
    <w:rsid w:val="001A2E06"/>
    <w:rsid w:val="001A6CC7"/>
    <w:rsid w:val="001B53C8"/>
    <w:rsid w:val="001B7CA3"/>
    <w:rsid w:val="001C0BE2"/>
    <w:rsid w:val="001C7E23"/>
    <w:rsid w:val="001D7A3C"/>
    <w:rsid w:val="001F0C11"/>
    <w:rsid w:val="001F0F2A"/>
    <w:rsid w:val="001F4546"/>
    <w:rsid w:val="00202D84"/>
    <w:rsid w:val="00205BB4"/>
    <w:rsid w:val="0020751F"/>
    <w:rsid w:val="00211F32"/>
    <w:rsid w:val="002126F6"/>
    <w:rsid w:val="00212A98"/>
    <w:rsid w:val="0021450F"/>
    <w:rsid w:val="00217FAB"/>
    <w:rsid w:val="002259E7"/>
    <w:rsid w:val="00231ACD"/>
    <w:rsid w:val="00234504"/>
    <w:rsid w:val="00244D2C"/>
    <w:rsid w:val="0024514F"/>
    <w:rsid w:val="0024551E"/>
    <w:rsid w:val="002511D7"/>
    <w:rsid w:val="00252A53"/>
    <w:rsid w:val="00253A74"/>
    <w:rsid w:val="00256575"/>
    <w:rsid w:val="002628BB"/>
    <w:rsid w:val="00263828"/>
    <w:rsid w:val="0026595D"/>
    <w:rsid w:val="00267950"/>
    <w:rsid w:val="002715BD"/>
    <w:rsid w:val="00271F46"/>
    <w:rsid w:val="00276831"/>
    <w:rsid w:val="0028249E"/>
    <w:rsid w:val="002852A0"/>
    <w:rsid w:val="00286F46"/>
    <w:rsid w:val="002902E0"/>
    <w:rsid w:val="0029290C"/>
    <w:rsid w:val="00296EB6"/>
    <w:rsid w:val="002A2E8A"/>
    <w:rsid w:val="002A732A"/>
    <w:rsid w:val="002B520C"/>
    <w:rsid w:val="002C6A73"/>
    <w:rsid w:val="002C750A"/>
    <w:rsid w:val="002D2CAB"/>
    <w:rsid w:val="002D7C39"/>
    <w:rsid w:val="002E42D7"/>
    <w:rsid w:val="002E6E5E"/>
    <w:rsid w:val="002F1029"/>
    <w:rsid w:val="002F62AD"/>
    <w:rsid w:val="002F7969"/>
    <w:rsid w:val="002F7CB3"/>
    <w:rsid w:val="003034DE"/>
    <w:rsid w:val="00303A9D"/>
    <w:rsid w:val="00303B9B"/>
    <w:rsid w:val="003048E5"/>
    <w:rsid w:val="0030601E"/>
    <w:rsid w:val="003076FE"/>
    <w:rsid w:val="0031000D"/>
    <w:rsid w:val="00310460"/>
    <w:rsid w:val="0031414B"/>
    <w:rsid w:val="003208D7"/>
    <w:rsid w:val="003273CF"/>
    <w:rsid w:val="003308E4"/>
    <w:rsid w:val="0033343E"/>
    <w:rsid w:val="00335873"/>
    <w:rsid w:val="0034506B"/>
    <w:rsid w:val="0034705E"/>
    <w:rsid w:val="003506F1"/>
    <w:rsid w:val="0036146B"/>
    <w:rsid w:val="00361FEC"/>
    <w:rsid w:val="00373466"/>
    <w:rsid w:val="003762FD"/>
    <w:rsid w:val="00376E87"/>
    <w:rsid w:val="003770E6"/>
    <w:rsid w:val="003831F8"/>
    <w:rsid w:val="00383D90"/>
    <w:rsid w:val="003941C7"/>
    <w:rsid w:val="00395DE7"/>
    <w:rsid w:val="003A1D4C"/>
    <w:rsid w:val="003B5695"/>
    <w:rsid w:val="003B5EF4"/>
    <w:rsid w:val="003B6510"/>
    <w:rsid w:val="003B6BFA"/>
    <w:rsid w:val="003B793C"/>
    <w:rsid w:val="003C19CB"/>
    <w:rsid w:val="003C39FA"/>
    <w:rsid w:val="003C43AF"/>
    <w:rsid w:val="003C5E6A"/>
    <w:rsid w:val="003D0A7D"/>
    <w:rsid w:val="003D2719"/>
    <w:rsid w:val="003E3801"/>
    <w:rsid w:val="003E71B0"/>
    <w:rsid w:val="003F0C82"/>
    <w:rsid w:val="003F47CC"/>
    <w:rsid w:val="003F4F93"/>
    <w:rsid w:val="00400368"/>
    <w:rsid w:val="00401081"/>
    <w:rsid w:val="00404382"/>
    <w:rsid w:val="00404BDB"/>
    <w:rsid w:val="00405608"/>
    <w:rsid w:val="00411B60"/>
    <w:rsid w:val="00414C9F"/>
    <w:rsid w:val="00420399"/>
    <w:rsid w:val="00420E93"/>
    <w:rsid w:val="004231FA"/>
    <w:rsid w:val="004242D2"/>
    <w:rsid w:val="00424398"/>
    <w:rsid w:val="004259DC"/>
    <w:rsid w:val="0043100D"/>
    <w:rsid w:val="0043220F"/>
    <w:rsid w:val="00432D58"/>
    <w:rsid w:val="00434E99"/>
    <w:rsid w:val="00440091"/>
    <w:rsid w:val="0044088C"/>
    <w:rsid w:val="004552D3"/>
    <w:rsid w:val="004631EB"/>
    <w:rsid w:val="00465654"/>
    <w:rsid w:val="0046757F"/>
    <w:rsid w:val="00470B08"/>
    <w:rsid w:val="00473C28"/>
    <w:rsid w:val="00475722"/>
    <w:rsid w:val="00476DC7"/>
    <w:rsid w:val="00483233"/>
    <w:rsid w:val="00483DC5"/>
    <w:rsid w:val="0048622F"/>
    <w:rsid w:val="0049138F"/>
    <w:rsid w:val="00496603"/>
    <w:rsid w:val="004A14E6"/>
    <w:rsid w:val="004A1944"/>
    <w:rsid w:val="004B0C03"/>
    <w:rsid w:val="004B12F5"/>
    <w:rsid w:val="004D3014"/>
    <w:rsid w:val="004E4A5B"/>
    <w:rsid w:val="004F782F"/>
    <w:rsid w:val="0050079A"/>
    <w:rsid w:val="0050169C"/>
    <w:rsid w:val="00501CE9"/>
    <w:rsid w:val="00505891"/>
    <w:rsid w:val="00505BA4"/>
    <w:rsid w:val="00515B3D"/>
    <w:rsid w:val="005258AC"/>
    <w:rsid w:val="00525F7B"/>
    <w:rsid w:val="00527B56"/>
    <w:rsid w:val="00530C53"/>
    <w:rsid w:val="005335B3"/>
    <w:rsid w:val="00536A57"/>
    <w:rsid w:val="00537D00"/>
    <w:rsid w:val="00542122"/>
    <w:rsid w:val="005427E3"/>
    <w:rsid w:val="005455E9"/>
    <w:rsid w:val="00547861"/>
    <w:rsid w:val="005526EC"/>
    <w:rsid w:val="00555937"/>
    <w:rsid w:val="00563844"/>
    <w:rsid w:val="00583652"/>
    <w:rsid w:val="0059749B"/>
    <w:rsid w:val="005A176D"/>
    <w:rsid w:val="005A2014"/>
    <w:rsid w:val="005A4001"/>
    <w:rsid w:val="005A5D50"/>
    <w:rsid w:val="005B1B2E"/>
    <w:rsid w:val="005B3F28"/>
    <w:rsid w:val="005B518D"/>
    <w:rsid w:val="005C1C9D"/>
    <w:rsid w:val="005D0655"/>
    <w:rsid w:val="005D4108"/>
    <w:rsid w:val="005E5076"/>
    <w:rsid w:val="005E5EC1"/>
    <w:rsid w:val="005F3006"/>
    <w:rsid w:val="006012C4"/>
    <w:rsid w:val="00601D0D"/>
    <w:rsid w:val="00604FDA"/>
    <w:rsid w:val="00605865"/>
    <w:rsid w:val="006126A3"/>
    <w:rsid w:val="006130B4"/>
    <w:rsid w:val="006207BC"/>
    <w:rsid w:val="006271C3"/>
    <w:rsid w:val="00630B84"/>
    <w:rsid w:val="0063270B"/>
    <w:rsid w:val="00635219"/>
    <w:rsid w:val="00635B87"/>
    <w:rsid w:val="00636785"/>
    <w:rsid w:val="0063686C"/>
    <w:rsid w:val="00643C12"/>
    <w:rsid w:val="00645C90"/>
    <w:rsid w:val="00646114"/>
    <w:rsid w:val="00653B36"/>
    <w:rsid w:val="006630B7"/>
    <w:rsid w:val="00663822"/>
    <w:rsid w:val="00665A57"/>
    <w:rsid w:val="00671A46"/>
    <w:rsid w:val="00671DD0"/>
    <w:rsid w:val="006736EB"/>
    <w:rsid w:val="00676D86"/>
    <w:rsid w:val="00684DCA"/>
    <w:rsid w:val="0068553B"/>
    <w:rsid w:val="00685985"/>
    <w:rsid w:val="00685FA8"/>
    <w:rsid w:val="0068667C"/>
    <w:rsid w:val="006927BD"/>
    <w:rsid w:val="00693277"/>
    <w:rsid w:val="00696BEC"/>
    <w:rsid w:val="006A3A65"/>
    <w:rsid w:val="006B18B2"/>
    <w:rsid w:val="006B28F3"/>
    <w:rsid w:val="006B40BC"/>
    <w:rsid w:val="006B4A76"/>
    <w:rsid w:val="006B7222"/>
    <w:rsid w:val="006C6A46"/>
    <w:rsid w:val="006D11C9"/>
    <w:rsid w:val="006D2590"/>
    <w:rsid w:val="006D48FE"/>
    <w:rsid w:val="006D76DD"/>
    <w:rsid w:val="006E0A7B"/>
    <w:rsid w:val="006E38E1"/>
    <w:rsid w:val="006E4A1A"/>
    <w:rsid w:val="006F1692"/>
    <w:rsid w:val="006F58F9"/>
    <w:rsid w:val="006F7B03"/>
    <w:rsid w:val="00704241"/>
    <w:rsid w:val="0070536F"/>
    <w:rsid w:val="007055BA"/>
    <w:rsid w:val="00715EAE"/>
    <w:rsid w:val="00721189"/>
    <w:rsid w:val="00722471"/>
    <w:rsid w:val="00723322"/>
    <w:rsid w:val="00723440"/>
    <w:rsid w:val="00723F46"/>
    <w:rsid w:val="00727361"/>
    <w:rsid w:val="0073448F"/>
    <w:rsid w:val="00734FC1"/>
    <w:rsid w:val="00740731"/>
    <w:rsid w:val="00741C5C"/>
    <w:rsid w:val="00743862"/>
    <w:rsid w:val="007500EB"/>
    <w:rsid w:val="00753791"/>
    <w:rsid w:val="00753EAB"/>
    <w:rsid w:val="007657BF"/>
    <w:rsid w:val="00767D1A"/>
    <w:rsid w:val="00774280"/>
    <w:rsid w:val="0077539B"/>
    <w:rsid w:val="007925F4"/>
    <w:rsid w:val="00793D62"/>
    <w:rsid w:val="007945F8"/>
    <w:rsid w:val="00794E83"/>
    <w:rsid w:val="007950DC"/>
    <w:rsid w:val="007A0532"/>
    <w:rsid w:val="007A05EA"/>
    <w:rsid w:val="007A2451"/>
    <w:rsid w:val="007A24B8"/>
    <w:rsid w:val="007A6282"/>
    <w:rsid w:val="007B2896"/>
    <w:rsid w:val="007B39D8"/>
    <w:rsid w:val="007B3EDB"/>
    <w:rsid w:val="007C1BEA"/>
    <w:rsid w:val="007C3DB2"/>
    <w:rsid w:val="007C4E51"/>
    <w:rsid w:val="007C5CE4"/>
    <w:rsid w:val="007D2CF9"/>
    <w:rsid w:val="007D411F"/>
    <w:rsid w:val="007D5835"/>
    <w:rsid w:val="007E01FD"/>
    <w:rsid w:val="007E3CDF"/>
    <w:rsid w:val="007E4732"/>
    <w:rsid w:val="007E4B36"/>
    <w:rsid w:val="007E5473"/>
    <w:rsid w:val="007E69A9"/>
    <w:rsid w:val="007F3EF7"/>
    <w:rsid w:val="007F3F8F"/>
    <w:rsid w:val="007F5837"/>
    <w:rsid w:val="007F6AED"/>
    <w:rsid w:val="007F77F5"/>
    <w:rsid w:val="0080499C"/>
    <w:rsid w:val="00804DD2"/>
    <w:rsid w:val="00812063"/>
    <w:rsid w:val="0081380A"/>
    <w:rsid w:val="00815460"/>
    <w:rsid w:val="00817512"/>
    <w:rsid w:val="0082496C"/>
    <w:rsid w:val="0082775A"/>
    <w:rsid w:val="00836B5C"/>
    <w:rsid w:val="008376CF"/>
    <w:rsid w:val="00840ED4"/>
    <w:rsid w:val="00844923"/>
    <w:rsid w:val="00851B92"/>
    <w:rsid w:val="00855FC5"/>
    <w:rsid w:val="008577E0"/>
    <w:rsid w:val="00860FFF"/>
    <w:rsid w:val="00861A6F"/>
    <w:rsid w:val="00862A5B"/>
    <w:rsid w:val="008710D6"/>
    <w:rsid w:val="00872784"/>
    <w:rsid w:val="008759A1"/>
    <w:rsid w:val="0088112E"/>
    <w:rsid w:val="00883A4C"/>
    <w:rsid w:val="0088581C"/>
    <w:rsid w:val="008868BA"/>
    <w:rsid w:val="00891C9A"/>
    <w:rsid w:val="00892C57"/>
    <w:rsid w:val="00895AD0"/>
    <w:rsid w:val="008B3F3B"/>
    <w:rsid w:val="008B4196"/>
    <w:rsid w:val="008B6588"/>
    <w:rsid w:val="008C288D"/>
    <w:rsid w:val="008C3E64"/>
    <w:rsid w:val="008C4740"/>
    <w:rsid w:val="008C7162"/>
    <w:rsid w:val="008D5F0D"/>
    <w:rsid w:val="008D6EC0"/>
    <w:rsid w:val="008E2406"/>
    <w:rsid w:val="008E277D"/>
    <w:rsid w:val="008E2EAB"/>
    <w:rsid w:val="008E654D"/>
    <w:rsid w:val="008F0F68"/>
    <w:rsid w:val="008F1895"/>
    <w:rsid w:val="008F2E6F"/>
    <w:rsid w:val="008F4608"/>
    <w:rsid w:val="008F73EA"/>
    <w:rsid w:val="008F7A7B"/>
    <w:rsid w:val="008F7DE1"/>
    <w:rsid w:val="0090220E"/>
    <w:rsid w:val="00904B6A"/>
    <w:rsid w:val="00910286"/>
    <w:rsid w:val="00912BCB"/>
    <w:rsid w:val="00912C46"/>
    <w:rsid w:val="00915ED0"/>
    <w:rsid w:val="00916B65"/>
    <w:rsid w:val="00922A1D"/>
    <w:rsid w:val="009262C9"/>
    <w:rsid w:val="00926913"/>
    <w:rsid w:val="00926A88"/>
    <w:rsid w:val="00926CE5"/>
    <w:rsid w:val="0092703B"/>
    <w:rsid w:val="00927E1F"/>
    <w:rsid w:val="009367D1"/>
    <w:rsid w:val="00946313"/>
    <w:rsid w:val="009507CA"/>
    <w:rsid w:val="009522E5"/>
    <w:rsid w:val="00952BD1"/>
    <w:rsid w:val="009533D0"/>
    <w:rsid w:val="00954650"/>
    <w:rsid w:val="00955D15"/>
    <w:rsid w:val="0096249B"/>
    <w:rsid w:val="00962CB9"/>
    <w:rsid w:val="00965B79"/>
    <w:rsid w:val="00965E3A"/>
    <w:rsid w:val="00975491"/>
    <w:rsid w:val="00975AC4"/>
    <w:rsid w:val="00975DE8"/>
    <w:rsid w:val="009822C8"/>
    <w:rsid w:val="00992645"/>
    <w:rsid w:val="00992F39"/>
    <w:rsid w:val="009A7993"/>
    <w:rsid w:val="009A7B86"/>
    <w:rsid w:val="009B0F9D"/>
    <w:rsid w:val="009B242F"/>
    <w:rsid w:val="009B390B"/>
    <w:rsid w:val="009B3FD7"/>
    <w:rsid w:val="009C4BCB"/>
    <w:rsid w:val="009D3A26"/>
    <w:rsid w:val="009D412F"/>
    <w:rsid w:val="009E2CFA"/>
    <w:rsid w:val="009F6A63"/>
    <w:rsid w:val="009F6F29"/>
    <w:rsid w:val="00A00BA3"/>
    <w:rsid w:val="00A00FF1"/>
    <w:rsid w:val="00A0465F"/>
    <w:rsid w:val="00A05A8E"/>
    <w:rsid w:val="00A13257"/>
    <w:rsid w:val="00A22463"/>
    <w:rsid w:val="00A30D6B"/>
    <w:rsid w:val="00A35A91"/>
    <w:rsid w:val="00A369C4"/>
    <w:rsid w:val="00A43D98"/>
    <w:rsid w:val="00A4481F"/>
    <w:rsid w:val="00A47A00"/>
    <w:rsid w:val="00A52BEF"/>
    <w:rsid w:val="00A63800"/>
    <w:rsid w:val="00A73B81"/>
    <w:rsid w:val="00A80491"/>
    <w:rsid w:val="00A85CC4"/>
    <w:rsid w:val="00A86E25"/>
    <w:rsid w:val="00A87477"/>
    <w:rsid w:val="00A948DC"/>
    <w:rsid w:val="00A96827"/>
    <w:rsid w:val="00AB11CA"/>
    <w:rsid w:val="00AB3E9F"/>
    <w:rsid w:val="00AB42BA"/>
    <w:rsid w:val="00AD1681"/>
    <w:rsid w:val="00AD16B2"/>
    <w:rsid w:val="00AE6641"/>
    <w:rsid w:val="00AE6FB9"/>
    <w:rsid w:val="00AF6489"/>
    <w:rsid w:val="00AF6FCF"/>
    <w:rsid w:val="00AF743E"/>
    <w:rsid w:val="00B211D7"/>
    <w:rsid w:val="00B22072"/>
    <w:rsid w:val="00B256AB"/>
    <w:rsid w:val="00B266E7"/>
    <w:rsid w:val="00B26924"/>
    <w:rsid w:val="00B27EBF"/>
    <w:rsid w:val="00B40CDE"/>
    <w:rsid w:val="00B50C0D"/>
    <w:rsid w:val="00B53F79"/>
    <w:rsid w:val="00B55D29"/>
    <w:rsid w:val="00B576D2"/>
    <w:rsid w:val="00B621A4"/>
    <w:rsid w:val="00B67081"/>
    <w:rsid w:val="00B747CC"/>
    <w:rsid w:val="00B74AD3"/>
    <w:rsid w:val="00B767AC"/>
    <w:rsid w:val="00B77BA7"/>
    <w:rsid w:val="00B81694"/>
    <w:rsid w:val="00B82EE4"/>
    <w:rsid w:val="00B83E5D"/>
    <w:rsid w:val="00B920D1"/>
    <w:rsid w:val="00BA2071"/>
    <w:rsid w:val="00BA288A"/>
    <w:rsid w:val="00BA6242"/>
    <w:rsid w:val="00BB4F73"/>
    <w:rsid w:val="00BC0371"/>
    <w:rsid w:val="00BC0E80"/>
    <w:rsid w:val="00BC19E6"/>
    <w:rsid w:val="00BC2322"/>
    <w:rsid w:val="00BC3377"/>
    <w:rsid w:val="00BD0BA7"/>
    <w:rsid w:val="00BD41D3"/>
    <w:rsid w:val="00BD4D4D"/>
    <w:rsid w:val="00BE749B"/>
    <w:rsid w:val="00BF4616"/>
    <w:rsid w:val="00BF49CB"/>
    <w:rsid w:val="00C02F3D"/>
    <w:rsid w:val="00C1264E"/>
    <w:rsid w:val="00C12EB9"/>
    <w:rsid w:val="00C15544"/>
    <w:rsid w:val="00C2331B"/>
    <w:rsid w:val="00C24B0D"/>
    <w:rsid w:val="00C308E3"/>
    <w:rsid w:val="00C3265E"/>
    <w:rsid w:val="00C32A5A"/>
    <w:rsid w:val="00C34C97"/>
    <w:rsid w:val="00C3560C"/>
    <w:rsid w:val="00C35976"/>
    <w:rsid w:val="00C41A11"/>
    <w:rsid w:val="00C42C1F"/>
    <w:rsid w:val="00C5613B"/>
    <w:rsid w:val="00C573F9"/>
    <w:rsid w:val="00C61079"/>
    <w:rsid w:val="00C641F2"/>
    <w:rsid w:val="00C71CBF"/>
    <w:rsid w:val="00C75884"/>
    <w:rsid w:val="00C9450F"/>
    <w:rsid w:val="00C9558F"/>
    <w:rsid w:val="00C962C8"/>
    <w:rsid w:val="00C965D8"/>
    <w:rsid w:val="00CB0A6D"/>
    <w:rsid w:val="00CB32A5"/>
    <w:rsid w:val="00CB3527"/>
    <w:rsid w:val="00CB473E"/>
    <w:rsid w:val="00CC0E0B"/>
    <w:rsid w:val="00CC328B"/>
    <w:rsid w:val="00CC3F0E"/>
    <w:rsid w:val="00CC3F91"/>
    <w:rsid w:val="00CC5CA8"/>
    <w:rsid w:val="00CD4AF5"/>
    <w:rsid w:val="00CD6910"/>
    <w:rsid w:val="00CD76BA"/>
    <w:rsid w:val="00CD7E99"/>
    <w:rsid w:val="00CE5461"/>
    <w:rsid w:val="00CE66E3"/>
    <w:rsid w:val="00CF4F2C"/>
    <w:rsid w:val="00CF5163"/>
    <w:rsid w:val="00D02628"/>
    <w:rsid w:val="00D04CE4"/>
    <w:rsid w:val="00D06826"/>
    <w:rsid w:val="00D119B5"/>
    <w:rsid w:val="00D15C4F"/>
    <w:rsid w:val="00D15C90"/>
    <w:rsid w:val="00D212A9"/>
    <w:rsid w:val="00D30CF7"/>
    <w:rsid w:val="00D311B1"/>
    <w:rsid w:val="00D46DB1"/>
    <w:rsid w:val="00D50D35"/>
    <w:rsid w:val="00D62AA4"/>
    <w:rsid w:val="00D6403E"/>
    <w:rsid w:val="00D65608"/>
    <w:rsid w:val="00D71224"/>
    <w:rsid w:val="00D723D4"/>
    <w:rsid w:val="00D814EC"/>
    <w:rsid w:val="00D86263"/>
    <w:rsid w:val="00D91550"/>
    <w:rsid w:val="00DA03D2"/>
    <w:rsid w:val="00DA526D"/>
    <w:rsid w:val="00DA5631"/>
    <w:rsid w:val="00DA5E70"/>
    <w:rsid w:val="00DA60D4"/>
    <w:rsid w:val="00DB1068"/>
    <w:rsid w:val="00DB3657"/>
    <w:rsid w:val="00DB5685"/>
    <w:rsid w:val="00DB7168"/>
    <w:rsid w:val="00DC4553"/>
    <w:rsid w:val="00DC64AE"/>
    <w:rsid w:val="00DE47C2"/>
    <w:rsid w:val="00DE63E7"/>
    <w:rsid w:val="00DF3594"/>
    <w:rsid w:val="00DF3797"/>
    <w:rsid w:val="00DF3C31"/>
    <w:rsid w:val="00DF3DDA"/>
    <w:rsid w:val="00DF6972"/>
    <w:rsid w:val="00DF7D8F"/>
    <w:rsid w:val="00E054C3"/>
    <w:rsid w:val="00E0750C"/>
    <w:rsid w:val="00E142CE"/>
    <w:rsid w:val="00E1625C"/>
    <w:rsid w:val="00E1694B"/>
    <w:rsid w:val="00E215F1"/>
    <w:rsid w:val="00E21EF2"/>
    <w:rsid w:val="00E23EED"/>
    <w:rsid w:val="00E24CFD"/>
    <w:rsid w:val="00E32DC2"/>
    <w:rsid w:val="00E35334"/>
    <w:rsid w:val="00E43D95"/>
    <w:rsid w:val="00E514E4"/>
    <w:rsid w:val="00E647B8"/>
    <w:rsid w:val="00E8442C"/>
    <w:rsid w:val="00E9445B"/>
    <w:rsid w:val="00E95BE0"/>
    <w:rsid w:val="00E96A2E"/>
    <w:rsid w:val="00E97963"/>
    <w:rsid w:val="00EA465B"/>
    <w:rsid w:val="00EA4AB2"/>
    <w:rsid w:val="00EB3F06"/>
    <w:rsid w:val="00EB4303"/>
    <w:rsid w:val="00EB4A7E"/>
    <w:rsid w:val="00EB5BE5"/>
    <w:rsid w:val="00EC1307"/>
    <w:rsid w:val="00EC35A4"/>
    <w:rsid w:val="00EC42FD"/>
    <w:rsid w:val="00ED1020"/>
    <w:rsid w:val="00ED248F"/>
    <w:rsid w:val="00ED2676"/>
    <w:rsid w:val="00ED3ACB"/>
    <w:rsid w:val="00ED4D6B"/>
    <w:rsid w:val="00ED7FBD"/>
    <w:rsid w:val="00EE5CBA"/>
    <w:rsid w:val="00EE638B"/>
    <w:rsid w:val="00EF0958"/>
    <w:rsid w:val="00EF377C"/>
    <w:rsid w:val="00EF3E5A"/>
    <w:rsid w:val="00F032BE"/>
    <w:rsid w:val="00F0592E"/>
    <w:rsid w:val="00F064B6"/>
    <w:rsid w:val="00F06A59"/>
    <w:rsid w:val="00F10A29"/>
    <w:rsid w:val="00F12B8F"/>
    <w:rsid w:val="00F17939"/>
    <w:rsid w:val="00F24676"/>
    <w:rsid w:val="00F357A1"/>
    <w:rsid w:val="00F401A9"/>
    <w:rsid w:val="00F41116"/>
    <w:rsid w:val="00F45D01"/>
    <w:rsid w:val="00F505A2"/>
    <w:rsid w:val="00F54AC4"/>
    <w:rsid w:val="00F5628A"/>
    <w:rsid w:val="00F573FD"/>
    <w:rsid w:val="00F611F3"/>
    <w:rsid w:val="00F62BA8"/>
    <w:rsid w:val="00F653C4"/>
    <w:rsid w:val="00F665F8"/>
    <w:rsid w:val="00F6727E"/>
    <w:rsid w:val="00F723D2"/>
    <w:rsid w:val="00F7734D"/>
    <w:rsid w:val="00F80AB9"/>
    <w:rsid w:val="00F847D5"/>
    <w:rsid w:val="00F85201"/>
    <w:rsid w:val="00F86E64"/>
    <w:rsid w:val="00F9075F"/>
    <w:rsid w:val="00F9343B"/>
    <w:rsid w:val="00F96D96"/>
    <w:rsid w:val="00FA69BC"/>
    <w:rsid w:val="00FB54C4"/>
    <w:rsid w:val="00FB5B2D"/>
    <w:rsid w:val="00FC138E"/>
    <w:rsid w:val="00FC15D0"/>
    <w:rsid w:val="00FD0F22"/>
    <w:rsid w:val="00FD23D5"/>
    <w:rsid w:val="00FD27D4"/>
    <w:rsid w:val="00FD7BC4"/>
    <w:rsid w:val="00FE4464"/>
    <w:rsid w:val="00FE448A"/>
    <w:rsid w:val="00FF0A52"/>
    <w:rsid w:val="00FF6856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828"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uiPriority w:val="59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6A3A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0">
    <w:name w:val="consplusnormal"/>
    <w:basedOn w:val="a"/>
    <w:rsid w:val="007E69A9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uiPriority w:val="1"/>
    <w:qFormat/>
    <w:rsid w:val="007E01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828"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uiPriority w:val="59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6A3A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0">
    <w:name w:val="consplusnormal"/>
    <w:basedOn w:val="a"/>
    <w:rsid w:val="007E69A9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uiPriority w:val="1"/>
    <w:qFormat/>
    <w:rsid w:val="007E01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B617CCA1BE0F0414900A0E8E71A67A6F3DB057348B7AB9156BE10E772C21ECF72F8E0E7C4CAE816384B0Am1z2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B617CCA1BE0F0414900A0E8E71A67A6F3DB057348B7AB9156BE10E772C21ECF72F8E0E7C4CAE816394F0Cm1zC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%20&#1088;&#1072;&#1089;&#1087;&#1086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F2E38-AA0A-4A67-B72E-3189A74FE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</Template>
  <TotalTime>0</TotalTime>
  <Pages>20</Pages>
  <Words>8882</Words>
  <Characters>50633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Adm NAO</Company>
  <LinksUpToDate>false</LinksUpToDate>
  <CharactersWithSpaces>59397</CharactersWithSpaces>
  <SharedDoc>false</SharedDoc>
  <HLinks>
    <vt:vector size="12" baseType="variant">
      <vt:variant>
        <vt:i4>131079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consultantplus://offline/ref=CB617CCA1BE0F0414900A0E8E71A67A6F3DB057348B7AB9156BE10E772C21ECF72F8E0E7C4CAE816384B0Am1z2I</vt:lpwstr>
      </vt:variant>
      <vt:variant>
        <vt:lpwstr/>
      </vt:variant>
      <vt:variant>
        <vt:i4>131153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consultantplus://offline/ref=CB617CCA1BE0F0414900A0E8E71A67A6F3DB057348B7AB9156BE10E772C21ECF72F8E0E7C4CAE816394F0Cm1zCI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Urs</dc:creator>
  <cp:lastModifiedBy>Михеева Наталья Борисовна</cp:lastModifiedBy>
  <cp:revision>2</cp:revision>
  <cp:lastPrinted>2017-07-13T07:47:00Z</cp:lastPrinted>
  <dcterms:created xsi:type="dcterms:W3CDTF">2017-11-07T14:11:00Z</dcterms:created>
  <dcterms:modified xsi:type="dcterms:W3CDTF">2017-11-07T14:11:00Z</dcterms:modified>
</cp:coreProperties>
</file>